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726775094"/>
        <w:docPartObj>
          <w:docPartGallery w:val="Cover Pages"/>
          <w:docPartUnique/>
        </w:docPartObj>
      </w:sdtPr>
      <w:sdtEndPr/>
      <w:sdtContent>
        <w:p w:rsidR="001D63E0" w:rsidRDefault="001B10A7" w:rsidP="00FA2DB5">
          <w:pPr>
            <w:rPr>
              <w:rFonts w:asciiTheme="majorHAnsi" w:hAnsiTheme="majorHAnsi"/>
              <w:smallCaps/>
              <w:color w:val="FE8637" w:themeColor="accent1"/>
              <w:spacing w:val="10"/>
              <w:sz w:val="48"/>
              <w:szCs w:val="48"/>
            </w:rPr>
          </w:pPr>
          <w:r>
            <w:rPr>
              <w:rFonts w:asciiTheme="majorHAnsi" w:hAnsiTheme="majorHAnsi"/>
              <w:smallCaps/>
              <w:noProof/>
              <w:color w:val="FE8637" w:themeColor="accent1"/>
              <w:spacing w:val="10"/>
              <w:sz w:val="48"/>
              <w:szCs w:val="48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0" allowOverlap="1" wp14:anchorId="681D0E99" wp14:editId="3DC60103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3996690</wp:posOffset>
                    </wp:positionV>
                    <wp:extent cx="4536440" cy="5345430"/>
                    <wp:effectExtent l="0" t="0" r="0" b="6350"/>
                    <wp:wrapNone/>
                    <wp:docPr id="81" name="Rectangle 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36440" cy="5345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63E0" w:rsidRDefault="003040FC">
                                <w:pPr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244583" w:themeColor="accent2" w:themeShade="80"/>
                                    <w:spacing w:val="2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244583" w:themeColor="accent2" w:themeShade="80"/>
                                      <w:spacing w:val="20"/>
                                      <w:sz w:val="56"/>
                                      <w:szCs w:val="56"/>
                                    </w:rPr>
                                    <w:alias w:val="Titel"/>
                                    <w:id w:val="8373700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1743F"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244583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>TILSYNSRAPPORT 2018</w:t>
                                    </w:r>
                                    <w:r w:rsidR="004049DB"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244583" w:themeColor="accent2" w:themeShade="80"/>
                                        <w:spacing w:val="20"/>
                                        <w:sz w:val="56"/>
                                        <w:szCs w:val="56"/>
                                      </w:rPr>
                                      <w:t>/2019</w:t>
                                    </w:r>
                                  </w:sdtContent>
                                </w:sdt>
                              </w:p>
                              <w:p w:rsidR="001D63E0" w:rsidRPr="000C446E" w:rsidRDefault="00CD3184">
                                <w:pPr>
                                  <w:rPr>
                                    <w:b/>
                                    <w:i/>
                                    <w:iCs/>
                                    <w:color w:val="B32C1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iCs/>
                                    <w:color w:val="B32C16"/>
                                    <w:sz w:val="28"/>
                                    <w:szCs w:val="28"/>
                                  </w:rPr>
                                  <w:t xml:space="preserve">Mælkebøtten </w:t>
                                </w:r>
                                <w:proofErr w:type="gramStart"/>
                                <w:r>
                                  <w:rPr>
                                    <w:b/>
                                    <w:i/>
                                    <w:iCs/>
                                    <w:color w:val="B32C16"/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proofErr w:type="gramEnd"/>
                                <w:r>
                                  <w:rPr>
                                    <w:b/>
                                    <w:i/>
                                    <w:iCs/>
                                    <w:color w:val="B32C16"/>
                                    <w:sz w:val="28"/>
                                    <w:szCs w:val="28"/>
                                  </w:rPr>
                                  <w:t xml:space="preserve"> 2018</w:t>
                                </w:r>
                              </w:p>
                              <w:p w:rsidR="001D63E0" w:rsidRDefault="003040FC">
                                <w:sdt>
                                  <w:sdtPr>
                                    <w:alias w:val="Resume"/>
                                    <w:id w:val="8373701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B10A7">
                                      <w:t xml:space="preserve">Jf. dagtilbuddets KLAR skema, skal der i tidsrummet for tilsynsbesøget være planlagte pædagogiske aktiviteter. Mundmotorik (de små børn) og spil i små læringsgrupper (de store børn). Tilsynet oplever, at der er overensstemmelse mellem planlægningen i KLAR skemaet og det der foregår. </w:t>
                                    </w:r>
                                    <w:r w:rsidR="0046079A">
                                      <w:t>Der ses flere eksempler på gode barn</w:t>
                                    </w:r>
                                    <w:r w:rsidR="001B10A7">
                                      <w:t xml:space="preserve">/barn </w:t>
                                    </w:r>
                                    <w:r w:rsidR="0046079A">
                                      <w:t>relationer og</w:t>
                                    </w:r>
                                    <w:r w:rsidR="001B10A7">
                                      <w:t xml:space="preserve"> der ses kun ganske få og små konflikter. </w:t>
                                    </w:r>
                                    <w:r w:rsidR="0046079A">
                                      <w:t>Der ses ligeledes flere eksempler på gode voksen/barn relationer. Når de</w:t>
                                    </w:r>
                                    <w:r w:rsidR="001B10A7">
                                      <w:t xml:space="preserve"> st</w:t>
                                    </w:r>
                                    <w:r w:rsidR="0046079A">
                                      <w:t xml:space="preserve">ore børn </w:t>
                                    </w:r>
                                    <w:r w:rsidR="001B10A7">
                                      <w:t>ikke deltage</w:t>
                                    </w:r>
                                    <w:r w:rsidR="0046079A">
                                      <w:t>r i de små læringsgrupper, har de s</w:t>
                                    </w:r>
                                    <w:r w:rsidR="001B10A7">
                                      <w:t>elvorganiserede leg</w:t>
                                    </w:r>
                                    <w:r w:rsidR="0046079A">
                                      <w:t>e</w:t>
                                    </w:r>
                                    <w:r w:rsidR="001B10A7">
                                      <w:t xml:space="preserve">, hvor de har god mulighed for at udfolde deres fantasi. De voksne ser børnenes initiativer og giver anerkendelse for det børnene gør.                                                                                                      I vuggestue gruppen, er der 2 voksne og 7 børn. De voksne er hele tiden i børnehøjde (på gulvet, ved bordet) De, ser børnenes initiativer og justerer sig i forhold til dette. De inviterer til samtale og giver anerkendelse for det børnene magter. </w:t>
                                    </w:r>
                                    <w:r w:rsidR="0046079A">
                                      <w:t>Der</w:t>
                                    </w:r>
                                    <w:r w:rsidR="001B10A7">
                                      <w:t xml:space="preserve"> opleves en god </w:t>
                                    </w:r>
                                    <w:r w:rsidR="004C1FD3">
                                      <w:t>atmosfære</w:t>
                                    </w:r>
                                    <w:r w:rsidR="001B10A7">
                                      <w:t xml:space="preserve"> i hele dagtilbuddet under </w:t>
                                    </w:r>
                                    <w:proofErr w:type="gramStart"/>
                                    <w:r w:rsidR="007E00B4">
                                      <w:t>tilsynsbesøget</w:t>
                                    </w:r>
                                    <w:r w:rsidR="001B10A7">
                                      <w:t xml:space="preserve">.  </w:t>
                                    </w:r>
                                    <w:proofErr w:type="gramEnd"/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w14:anchorId="681D0E99" id="Rectangle 85" o:spid="_x0000_s1026" style="position:absolute;margin-left:0;margin-top:314.7pt;width:357.2pt;height:420.9pt;z-index:251677696;visibility:visible;mso-wrap-style:square;mso-width-percent:600;mso-height-percent:500;mso-wrap-distance-left:9pt;mso-wrap-distance-top:0;mso-wrap-distance-right:9pt;mso-wrap-distance-bottom:0;mso-position-horizontal:left;mso-position-horizontal-relative:margin;mso-position-vertical:absolute;mso-position-vertical-relative:page;mso-width-percent:600;mso-height-percent:5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" o:allowincell="f" filled="f" stroked="f">
                    <v:textbox>
                      <w:txbxContent>
                        <w:p w:rsidR="001D63E0" w:rsidRDefault="003040FC">
                          <w:pPr>
                            <w:rPr>
                              <w:rFonts w:asciiTheme="majorHAnsi" w:eastAsiaTheme="majorEastAsia" w:hAnsiTheme="majorHAnsi" w:cstheme="majorBidi"/>
                              <w:smallCaps/>
                              <w:color w:val="244583" w:themeColor="accent2" w:themeShade="80"/>
                              <w:spacing w:val="2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244583" w:themeColor="accent2" w:themeShade="80"/>
                                <w:spacing w:val="20"/>
                                <w:sz w:val="56"/>
                                <w:szCs w:val="56"/>
                              </w:rPr>
                              <w:alias w:val="Titel"/>
                              <w:id w:val="8373700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F1743F"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244583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>TILSYNSRAPPORT 2018</w:t>
                              </w:r>
                              <w:r w:rsidR="004049DB"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244583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t>/2019</w:t>
                              </w:r>
                            </w:sdtContent>
                          </w:sdt>
                        </w:p>
                        <w:p w:rsidR="001D63E0" w:rsidRPr="000C446E" w:rsidRDefault="00CD3184">
                          <w:pPr>
                            <w:rPr>
                              <w:b/>
                              <w:i/>
                              <w:iCs/>
                              <w:color w:val="B32C1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B32C16"/>
                              <w:sz w:val="28"/>
                              <w:szCs w:val="28"/>
                            </w:rPr>
                            <w:t xml:space="preserve">Mælkebøtten </w:t>
                          </w:r>
                          <w:proofErr w:type="gramStart"/>
                          <w:r>
                            <w:rPr>
                              <w:b/>
                              <w:i/>
                              <w:iCs/>
                              <w:color w:val="B32C16"/>
                              <w:sz w:val="28"/>
                              <w:szCs w:val="28"/>
                            </w:rPr>
                            <w:t>September</w:t>
                          </w:r>
                          <w:proofErr w:type="gramEnd"/>
                          <w:r>
                            <w:rPr>
                              <w:b/>
                              <w:i/>
                              <w:iCs/>
                              <w:color w:val="B32C16"/>
                              <w:sz w:val="28"/>
                              <w:szCs w:val="28"/>
                            </w:rPr>
                            <w:t xml:space="preserve"> 2018</w:t>
                          </w:r>
                        </w:p>
                        <w:p w:rsidR="001D63E0" w:rsidRDefault="003040FC">
                          <w:sdt>
                            <w:sdtPr>
                              <w:alias w:val="Resume"/>
                              <w:id w:val="8373701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1B10A7">
                                <w:t xml:space="preserve">Jf. dagtilbuddets KLAR skema, skal der i tidsrummet for tilsynsbesøget være planlagte pædagogiske aktiviteter. Mundmotorik (de små børn) og spil i små læringsgrupper (de store børn). Tilsynet oplever, at der er overensstemmelse mellem planlægningen i KLAR skemaet og det der foregår. </w:t>
                              </w:r>
                              <w:r w:rsidR="0046079A">
                                <w:t>Der ses flere eksempler på gode barn</w:t>
                              </w:r>
                              <w:r w:rsidR="001B10A7">
                                <w:t xml:space="preserve">/barn </w:t>
                              </w:r>
                              <w:r w:rsidR="0046079A">
                                <w:t>relationer og</w:t>
                              </w:r>
                              <w:r w:rsidR="001B10A7">
                                <w:t xml:space="preserve"> der ses kun ganske få og små konflikter. </w:t>
                              </w:r>
                              <w:r w:rsidR="0046079A">
                                <w:t>Der ses ligeledes flere eksempler på gode voksen/barn relationer. Når de</w:t>
                              </w:r>
                              <w:r w:rsidR="001B10A7">
                                <w:t xml:space="preserve"> st</w:t>
                              </w:r>
                              <w:r w:rsidR="0046079A">
                                <w:t xml:space="preserve">ore børn </w:t>
                              </w:r>
                              <w:r w:rsidR="001B10A7">
                                <w:t>ikke deltage</w:t>
                              </w:r>
                              <w:r w:rsidR="0046079A">
                                <w:t>r i de små læringsgrupper, har de s</w:t>
                              </w:r>
                              <w:r w:rsidR="001B10A7">
                                <w:t>elvorganiserede leg</w:t>
                              </w:r>
                              <w:r w:rsidR="0046079A">
                                <w:t>e</w:t>
                              </w:r>
                              <w:r w:rsidR="001B10A7">
                                <w:t xml:space="preserve">, hvor de har god mulighed for at udfolde deres fantasi. De voksne ser børnenes initiativer og giver anerkendelse for det børnene gør.                                                                                                      I vuggestue gruppen, er der 2 voksne og 7 børn. De voksne er hele tiden i børnehøjde (på gulvet, ved bordet) De, ser børnenes initiativer og justerer sig i forhold til dette. De inviterer til samtale og giver anerkendelse for det børnene magter. </w:t>
                              </w:r>
                              <w:r w:rsidR="0046079A">
                                <w:t>Der</w:t>
                              </w:r>
                              <w:r w:rsidR="001B10A7">
                                <w:t xml:space="preserve"> opleves en god </w:t>
                              </w:r>
                              <w:r w:rsidR="004C1FD3">
                                <w:t>atmosfære</w:t>
                              </w:r>
                              <w:r w:rsidR="001B10A7">
                                <w:t xml:space="preserve"> i hele dagtilbuddet under </w:t>
                              </w:r>
                              <w:proofErr w:type="gramStart"/>
                              <w:r w:rsidR="007E00B4">
                                <w:t>tilsynsbesøget</w:t>
                              </w:r>
                              <w:r w:rsidR="001B10A7">
                                <w:t xml:space="preserve">.  </w:t>
                              </w:r>
                              <w:proofErr w:type="gramEnd"/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11583F">
            <w:rPr>
              <w:rFonts w:asciiTheme="majorHAnsi" w:hAnsiTheme="majorHAnsi"/>
              <w:smallCaps/>
              <w:noProof/>
              <w:color w:val="FE8637" w:themeColor="accent1"/>
              <w:spacing w:val="10"/>
              <w:sz w:val="48"/>
              <w:szCs w:val="48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45951" behindDoc="0" locked="0" layoutInCell="1" allowOverlap="1" wp14:anchorId="7FFAD6BF" wp14:editId="550D5C8A">
                    <wp:simplePos x="0" y="0"/>
                    <wp:positionH relativeFrom="column">
                      <wp:posOffset>106045</wp:posOffset>
                    </wp:positionH>
                    <wp:positionV relativeFrom="paragraph">
                      <wp:posOffset>1309370</wp:posOffset>
                    </wp:positionV>
                    <wp:extent cx="3400425" cy="2352675"/>
                    <wp:effectExtent l="0" t="0" r="9525" b="9525"/>
                    <wp:wrapNone/>
                    <wp:docPr id="99" name="Tekstboks 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0425" cy="23526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83F" w:rsidRDefault="0011583F" w:rsidP="001158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da-DK"/>
                                  </w:rPr>
                                  <w:drawing>
                                    <wp:inline distT="0" distB="0" distL="0" distR="0" wp14:anchorId="783422E9" wp14:editId="032C4467">
                                      <wp:extent cx="1971921" cy="1903247"/>
                                      <wp:effectExtent l="0" t="0" r="9525" b="1905"/>
                                      <wp:docPr id="100" name="Billede 100" descr="C:\Users\knan\AppData\Local\Microsoft\Windows\Temporary Internet Files\Content.IE5\DT7I0HNU\children_PNG17989[1]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C:\Users\knan\AppData\Local\Microsoft\Windows\Temporary Internet Files\Content.IE5\DT7I0HNU\children_PNG17989[1]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921" cy="1903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FAD6B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99" o:spid="_x0000_s1027" type="#_x0000_t202" style="position:absolute;margin-left:8.35pt;margin-top:103.1pt;width:267.75pt;height:185.25pt;z-index:25164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" fillcolor="white [3201]" stroked="f" strokeweight=".5pt">
                    <v:textbox>
                      <w:txbxContent>
                        <w:p w:rsidR="0011583F" w:rsidRDefault="0011583F" w:rsidP="0011583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783422E9" wp14:editId="032C4467">
                                <wp:extent cx="1971921" cy="1903247"/>
                                <wp:effectExtent l="0" t="0" r="9525" b="1905"/>
                                <wp:docPr id="100" name="Billede 100" descr="C:\Users\knan\AppData\Local\Microsoft\Windows\Temporary Internet Files\Content.IE5\DT7I0HNU\children_PNG17989[1]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knan\AppData\Local\Microsoft\Windows\Temporary Internet Files\Content.IE5\DT7I0HNU\children_PNG17989[1]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921" cy="1903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A2DB5">
            <w:rPr>
              <w:rFonts w:asciiTheme="majorHAnsi" w:hAnsiTheme="majorHAnsi"/>
              <w:smallCaps/>
              <w:noProof/>
              <w:color w:val="FE8637" w:themeColor="accent1"/>
              <w:spacing w:val="10"/>
              <w:sz w:val="48"/>
              <w:szCs w:val="48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CA3FD69" wp14:editId="3A3D98D6">
                    <wp:simplePos x="0" y="0"/>
                    <wp:positionH relativeFrom="column">
                      <wp:posOffset>-770255</wp:posOffset>
                    </wp:positionH>
                    <wp:positionV relativeFrom="paragraph">
                      <wp:posOffset>-576580</wp:posOffset>
                    </wp:positionV>
                    <wp:extent cx="5467350" cy="752475"/>
                    <wp:effectExtent l="0" t="0" r="0" b="9525"/>
                    <wp:wrapNone/>
                    <wp:docPr id="83" name="Tekstboks 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67350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A2DB5" w:rsidRDefault="00FA2DB5">
                                <w:r>
                                  <w:rPr>
                                    <w:noProof/>
                                    <w:lang w:eastAsia="da-DK"/>
                                  </w:rPr>
                                  <w:drawing>
                                    <wp:inline distT="0" distB="0" distL="0" distR="0" wp14:anchorId="412BBB84" wp14:editId="45C58F25">
                                      <wp:extent cx="5220335" cy="466101"/>
                                      <wp:effectExtent l="0" t="0" r="0" b="0"/>
                                      <wp:docPr id="98" name="Billede 98" descr="\\kk.intern.dk\Userhome\Homedir\knan\My Documents\My Pictures\logo fagcenter børn læring og uddannels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\\kk.intern.dk\Userhome\Homedir\knan\My Documents\My Pictures\logo fagcenter børn læring og uddannels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20335" cy="4661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A3FD69" id="Tekstboks 83" o:spid="_x0000_s1028" type="#_x0000_t202" style="position:absolute;margin-left:-60.65pt;margin-top:-45.4pt;width:430.5pt;height:59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" fillcolor="white [3201]" stroked="f" strokeweight=".5pt">
                    <v:textbox>
                      <w:txbxContent>
                        <w:p w:rsidR="00FA2DB5" w:rsidRDefault="00FA2DB5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412BBB84" wp14:editId="45C58F25">
                                <wp:extent cx="5220335" cy="466101"/>
                                <wp:effectExtent l="0" t="0" r="0" b="0"/>
                                <wp:docPr id="98" name="Billede 98" descr="\\kk.intern.dk\Userhome\Homedir\knan\My Documents\My Pictures\logo fagcenter børn læring og uddannels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\\kk.intern.dk\Userhome\Homedir\knan\My Documents\My Pictures\logo fagcenter børn læring og uddannels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20335" cy="4661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C5D41">
            <w:rPr>
              <w:rFonts w:ascii="Century Schoolbook" w:hAnsi="Century Schoolbook"/>
              <w:smallCaps/>
              <w:noProof/>
              <w:color w:val="4F271C"/>
              <w:spacing w:val="10"/>
              <w:sz w:val="32"/>
              <w:szCs w:val="32"/>
              <w:lang w:eastAsia="da-DK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0" allowOverlap="1" wp14:anchorId="18DCF8DB" wp14:editId="7043ABF1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5670550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766570" cy="10232390"/>
                    <wp:effectExtent l="57150" t="57150" r="81280" b="92710"/>
                    <wp:wrapNone/>
                    <wp:docPr id="70" name="Group 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66570" cy="10232390"/>
                              <a:chOff x="8731" y="45"/>
                              <a:chExt cx="2782" cy="16114"/>
                            </a:xfrm>
                          </wpg:grpSpPr>
                          <wpg:grpSp>
                            <wpg:cNvPr id="71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03" y="45"/>
                                <a:ext cx="2310" cy="16114"/>
                                <a:chOff x="6022" y="8835"/>
                                <a:chExt cx="2310" cy="16114"/>
                              </a:xfrm>
                            </wpg:grpSpPr>
                            <wps:wsp>
                              <wps:cNvPr id="72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6" y="8835"/>
                                  <a:ext cx="1512" cy="16114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9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32" y="8835"/>
                                  <a:ext cx="0" cy="161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3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87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3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2" y="8835"/>
                                  <a:ext cx="0" cy="1610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7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31" y="12549"/>
                                <a:ext cx="1737" cy="1687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6F2417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31" y="14606"/>
                                <a:ext cx="864" cy="864"/>
                                <a:chOff x="10653" y="14697"/>
                                <a:chExt cx="864" cy="864"/>
                              </a:xfrm>
                            </wpg:grpSpPr>
                            <wps:wsp>
                              <wps:cNvPr id="79" name="Oval 8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860" y="14898"/>
                                  <a:ext cx="297" cy="303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6F2417"/>
                                  </a:solidFill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3" y="14697"/>
                                  <a:ext cx="864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7468C7" id="Group 74" o:spid="_x0000_s1026" style="position:absolute;margin-left:0;margin-top:0;width:139.1pt;height:805.7pt;z-index:251676672;mso-left-percent:750;mso-position-horizontal-relative:page;mso-position-vertical:center;mso-position-vertical-relative:page;mso-left-percent:750" coordorigin="8731,45" coordsize="2782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" o:allowincell="f">
                    <v:group id="Group 75" o:spid="_x0000_s1027" style="position:absolute;left:9203;top:45;width:2310;height:1611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rect id="Rectangle 76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AWcUA&#10;AADbAAAADwAAAGRycy9kb3ducmV2LnhtbESPQWvCQBSE74L/YXlCb3XTlEaNriJCIKS9aAteH9ln&#10;Epp9G7LbJO2v7xYKHoeZ+YbZHSbTioF611hW8LSMQBCXVjdcKfh4zx7XIJxH1thaJgXf5OCwn892&#10;mGo78pmGi69EgLBLUUHtfZdK6cqaDLql7YiDd7O9QR9kX0nd4xjgppVxFCXSYMNhocaOTjWVn5cv&#10;oyAaXq/5c/WzKdrkJc8SfpuKfK3Uw2I6bkF4mvw9/N/OtYJVD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gBZxQAAANsAAAAPAAAAAAAAAAAAAAAAAJgCAABkcnMv&#10;ZG93bnJldi54bWxQSwUGAAAAAAQABAD1AAAAigMAAAAA&#10;" fillcolor="#b32c16 [3206]" strokecolor="white [3201]" strokeweight="2.75pt">
                        <v:shadow on="t" color="black" opacity="26214f" origin=",.5" offset="0,.69444mm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7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zgsUAAADbAAAADwAAAGRycy9kb3ducmV2LnhtbESPQWvCQBSE74L/YXlCb3VTi63ErKJC&#10;abxUTIVcn9lnEpp9m2a3Mf77bqHgcZiZb5hkPZhG9NS52rKCp2kEgriwuuZSwenz7XEBwnlkjY1l&#10;UnAjB+vVeJRgrO2Vj9RnvhQBwi5GBZX3bSylKyoy6Ka2JQ7exXYGfZBdKXWH1wA3jZxF0Ys0WHNY&#10;qLClXUXFV/ZjFOze09O+mZ9n3+nto5T9Iadtmyv1MBk2SxCeBn8P/7dTreD1Gf6+h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zgsUAAADbAAAADwAAAAAAAAAA&#10;AAAAAAChAgAAZHJzL2Rvd25yZXYueG1sUEsFBgAAAAAEAAQA+QAAAJMDAAAAAA==&#10;" strokecolor="#7c1e0f [2246]" strokeweight="1pt"/>
                      <v:shape id="AutoShape 78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hv28MAAADbAAAADwAAAGRycy9kb3ducmV2LnhtbESPUWvCQBCE3wv+h2MF3+pFCVpST6mC&#10;RYRSqv6AJbcmaXN74W4b03/fEwp9HGbmG2a1GVyregqx8WxgNs1AEZfeNlwZuJz3j0+goiBbbD2T&#10;gR+KsFmPHlZYWH/jD+pPUqkE4ViggVqkK7SOZU0O49R3xMm7+uBQkgyVtgFvCe5aPc+yhXbYcFqo&#10;saNdTeXX6dsZyPdZ2MoSbfP5KjF/647v/XVhzGQ8vDyDEhrkP/zXPlgDyxzuX9IP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4b9vDAAAA2wAAAA8AAAAAAAAAAAAA&#10;AAAAoQIAAGRycy9kb3ducmV2LnhtbFBLBQYAAAAABAAEAPkAAACRAwAAAAA=&#10;" strokecolor="#b32c16 [3206]" strokeweight="2.75pt">
                        <v:shadow on="t" color="black" opacity="27525f" origin=",.5" offset="0,.55556mm"/>
                      </v:shape>
                      <v:shape id="AutoShape 79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KQMMAAADbAAAADwAAAGRycy9kb3ducmV2LnhtbESPUWvCQBCE3wX/w7FC3+qlxapET9GC&#10;pRSK1PoDltyaxOb2wt02pv++Jwg+DjPzDbNc965RHYVYezbwNM5AERfe1lwaOH7vHuegoiBbbDyT&#10;gT+KsF4NB0vMrb/wF3UHKVWCcMzRQCXS5lrHoiKHcexb4uSdfHAoSYZS24CXBHeNfs6yqXZYc1qo&#10;sKXXioqfw68zMNllYSsztPX5TeLks/3Yd6epMQ+jfrMAJdTLPXxrv1sDsxe4fk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0ykDDAAAA2wAAAA8AAAAAAAAAAAAA&#10;AAAAoQIAAGRycy9kb3ducmV2LnhtbFBLBQYAAAAABAAEAPkAAACRAwAAAAA=&#10;" strokecolor="#b32c16 [3206]" strokeweight="2.75pt">
                        <v:shadow on="t" color="black" opacity="27525f" origin=",.5" offset="0,.55556mm"/>
                      </v:shape>
                      <v:shape id="AutoShape 80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QGsMAAADbAAAADwAAAGRycy9kb3ducmV2LnhtbESPQYvCMBSE74L/ITzBm6YKukvXKCqI&#10;9eKyruD1bfO2LTYvtYm1/nsjCB6HmfmGmS1aU4qGaldYVjAaRiCIU6sLzhQcfzeDTxDOI2ssLZOC&#10;OzlYzLudGcba3viHmoPPRICwi1FB7n0VS+nSnAy6oa2Ig/dva4M+yDqTusZbgJtSjqNoKg0WHBZy&#10;rGidU3o+XI2C9TY57srJ3/iS3PeZbL5PtKpOSvV77fILhKfWv8OvdqIVfEzh+SX8A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9kBrDAAAA2wAAAA8AAAAAAAAAAAAA&#10;AAAAoQIAAGRycy9kb3ducmV2LnhtbFBLBQYAAAAABAAEAPkAAACRAwAAAAA=&#10;" strokecolor="#7c1e0f [2246]" strokeweight="1pt"/>
                    </v:group>
                    <v:oval id="Oval 81" o:spid="_x0000_s1033" style="position:absolute;left:8731;top:12549;width:173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r+cIA&#10;AADbAAAADwAAAGRycy9kb3ducmV2LnhtbESPQWvCQBSE7wX/w/IEL0U3eqiSukrRCj2J1Vy8PbKv&#10;SWj2bdh9jfHfdwtCj8PMfMOst4NrVU8hNp4NzGcZKOLS24YrA8XlMF2BioJssfVMBu4UYbsZPa0x&#10;t/7Gn9SfpVIJwjFHA7VIl2sdy5ocxpnviJP35YNDSTJU2ga8Jbhr9SLLXrTDhtNCjR3taiq/zz/O&#10;wKJ4fr8jnYpjj+5ILsj+uhNjJuPh7RWU0CD/4Uf7wxpYLuHvS/oB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2v5wgAAANsAAAAPAAAAAAAAAAAAAAAAAJgCAABkcnMvZG93&#10;bnJldi54bWxQSwUGAAAAAAQABAD1AAAAhwMAAAAA&#10;" fillcolor="#fecfb1 [1268]" strokecolor="#6f2417" strokeweight="1pt">
                      <v:fill color2="#feaa73 [2260]" rotate="t" focusposition="19661f,101581f" focussize="-52429f,-85197f" colors="0 #ffc6a9;19661f #ffc6a9;.75 #ffad7f;1 #ff934e" focus="100%" type="gradientRadial"/>
                      <v:shadow on="t" color="black" opacity="26214f" origin=",.5" offset="0,.69444mm"/>
                    </v:oval>
                    <v:group id="Group 82" o:spid="_x0000_s1034" style="position:absolute;left:8931;top:14606;width:864;height:864" coordorigin="10653,14697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oval id="Oval 83" o:spid="_x0000_s1035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oO8UA&#10;AADbAAAADwAAAGRycy9kb3ducmV2LnhtbESPT2vCQBTE74LfYXlCb81GKbFGVxGhUNpTbVrI7ZF9&#10;JsHs25jd5s+37xYKHoeZ+Q2zO4ymET11rrasYBnFIIgLq2suFWSfL4/PIJxH1thYJgUTOTjs57Md&#10;ptoO/EH92ZciQNilqKDyvk2ldEVFBl1kW+LgXWxn0AfZlVJ3OAS4aeQqjhNpsOawUGFLp4qK6/nH&#10;KBj8e7Jy6+w46eUtz+O37+Tpyyj1sBiPWxCeRn8P/7dftYL1Bv6+hB8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Kg7xQAAANsAAAAPAAAAAAAAAAAAAAAAAJgCAABkcnMv&#10;ZG93bnJldi54bWxQSwUGAAAAAAQABAD1AAAAigMAAAAA&#10;" fillcolor="#fecfb1 [1268]" strokecolor="#6f2417" strokeweight="1pt">
                        <v:fill color2="#feaa73 [2260]" rotate="t" focusposition="19661f,101581f" focussize="-52429f,-85197f" colors="0 #ffc6a9;19661f #ffc6a9;.75 #ffad7f;1 #ff934e" focus="100%" type="gradientRadial"/>
                        <v:shadow on="t" color="black" opacity="26214f" origin=",.5" offset="0,.69444mm"/>
                      </v:oval>
                      <v:rect id="Rectangle 84" o:spid="_x0000_s1036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imM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1oc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GYpjBAAAA2wAAAA8AAAAAAAAAAAAAAAAAmAIAAGRycy9kb3du&#10;cmV2LnhtbFBLBQYAAAAABAAEAPUAAACGAwAAAAA=&#10;" filled="f" stroked="f"/>
                    </v:group>
                    <w10:wrap anchorx="page" anchory="page"/>
                  </v:group>
                </w:pict>
              </mc:Fallback>
            </mc:AlternateContent>
          </w:r>
          <w:r w:rsidR="00EC5D41">
            <w:rPr>
              <w:rFonts w:ascii="Century Schoolbook" w:hAnsi="Century Schoolbook"/>
              <w:smallCaps/>
              <w:noProof/>
              <w:color w:val="4F271C"/>
              <w:spacing w:val="10"/>
              <w:sz w:val="32"/>
              <w:szCs w:val="32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6F283A34" wp14:editId="754DCE41">
                    <wp:simplePos x="0" y="0"/>
                    <mc:AlternateContent>
                      <mc:Choice Requires="wp14">
                        <wp:positionH relativeFrom="margin">
                          <wp14:pctPosHOffset>52000</wp14:pctPosHOffset>
                        </wp:positionH>
                      </mc:Choice>
                      <mc:Fallback>
                        <wp:positionH relativeFrom="page">
                          <wp:posOffset>3884295</wp:posOffset>
                        </wp:positionH>
                      </mc:Fallback>
                    </mc:AlternateContent>
                    <wp:positionV relativeFrom="bottomMargin">
                      <wp:posOffset>6886575</wp:posOffset>
                    </wp:positionV>
                    <wp:extent cx="2364740" cy="2327910"/>
                    <wp:effectExtent l="33020" t="28575" r="31115" b="34290"/>
                    <wp:wrapNone/>
                    <wp:docPr id="69" name="Oval 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64740" cy="2327910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57150" cmpd="thinThick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7F70A781" id="Oval 73" o:spid="_x0000_s1026" style="position:absolute;margin-left:0;margin-top:542.25pt;width:186.2pt;height:183.3pt;flip:x;z-index:251675648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" fillcolor="#fe8637" strokecolor="#fe8637" strokeweight="4.5pt">
                    <v:stroke linestyle="thinThick"/>
                    <v:shadow color="#1f2f3f" opacity=".5" offset=",3pt"/>
                    <w10:wrap anchorx="margin" anchory="margin"/>
                  </v:oval>
                </w:pict>
              </mc:Fallback>
            </mc:AlternateContent>
          </w:r>
          <w:r w:rsidR="00EC5D41">
            <w:rPr>
              <w:rFonts w:ascii="Century Schoolbook" w:hAnsi="Century Schoolbook"/>
              <w:smallCaps/>
              <w:noProof/>
              <w:color w:val="4F271C"/>
              <w:spacing w:val="10"/>
              <w:sz w:val="32"/>
              <w:szCs w:val="32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0" allowOverlap="1" wp14:anchorId="44EE8D12" wp14:editId="0EA6D651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4533900" cy="815975"/>
                    <wp:effectExtent l="0" t="0" r="2540" b="3175"/>
                    <wp:wrapNone/>
                    <wp:docPr id="68" name="Rectangle 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33900" cy="815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63E0" w:rsidRPr="00A45555" w:rsidRDefault="003040FC">
                                <w:pPr>
                                  <w:spacing w:after="100"/>
                                  <w:rPr>
                                    <w:color w:val="244583" w:themeColor="accent2" w:themeShade="80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244583" w:themeColor="accent2" w:themeShade="80"/>
                                      <w:sz w:val="24"/>
                                      <w:szCs w:val="24"/>
                                    </w:rPr>
                                    <w:alias w:val="Forfatter"/>
                                    <w:id w:val="1375891463"/>
                                    <w:text/>
                                  </w:sdtPr>
                                  <w:sdtEndPr/>
                                  <w:sdtContent>
                                    <w:r w:rsidR="00F1743F" w:rsidRPr="00A45555">
                                      <w:rPr>
                                        <w:color w:val="244583" w:themeColor="accent2" w:themeShade="80"/>
                                        <w:sz w:val="24"/>
                                        <w:szCs w:val="24"/>
                                      </w:rPr>
                                      <w:t xml:space="preserve">Pædagogisk konsulent Karin Diana Andersen </w:t>
                                    </w:r>
                                  </w:sdtContent>
                                </w:sdt>
                              </w:p>
                              <w:p w:rsidR="001D63E0" w:rsidRPr="00A45555" w:rsidRDefault="003040FC">
                                <w:pPr>
                                  <w:spacing w:after="100"/>
                                  <w:rPr>
                                    <w:color w:val="244583" w:themeColor="accent2" w:themeShade="80"/>
                                  </w:rPr>
                                </w:pPr>
                                <w:sdt>
                                  <w:sdtPr>
                                    <w:rPr>
                                      <w:color w:val="244583" w:themeColor="accent2" w:themeShade="80"/>
                                      <w:sz w:val="24"/>
                                      <w:szCs w:val="24"/>
                                    </w:rPr>
                                    <w:alias w:val="Dato"/>
                                    <w:id w:val="48081013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10-01T00:00:00Z">
                                      <w:dateFormat w:val="dd-MM-yyyy"/>
                                      <w:lid w:val="da-D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331B1">
                                      <w:rPr>
                                        <w:color w:val="244583" w:themeColor="accent2" w:themeShade="80"/>
                                        <w:sz w:val="24"/>
                                        <w:szCs w:val="24"/>
                                      </w:rPr>
                                      <w:t>01-10-2018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4EE8D12" id="Rectangle 72" o:spid="_x0000_s1029" style="position:absolute;margin-left:0;margin-top:0;width:357pt;height:64.25pt;z-index:251674624;visibility:visible;mso-wrap-style:square;mso-width-percent:6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PFhgIAAA8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" o:allowincell="f" stroked="f">
                    <v:textbox>
                      <w:txbxContent>
                        <w:p w:rsidR="001D63E0" w:rsidRPr="00A45555" w:rsidRDefault="003040FC">
                          <w:pPr>
                            <w:spacing w:after="100"/>
                            <w:rPr>
                              <w:color w:val="244583" w:themeColor="accent2" w:themeShade="80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244583" w:themeColor="accent2" w:themeShade="80"/>
                                <w:sz w:val="24"/>
                                <w:szCs w:val="24"/>
                              </w:rPr>
                              <w:alias w:val="Forfatter"/>
                              <w:id w:val="1375891463"/>
                              <w:text/>
                            </w:sdtPr>
                            <w:sdtEndPr/>
                            <w:sdtContent>
                              <w:r w:rsidR="00F1743F" w:rsidRPr="00A45555">
                                <w:rPr>
                                  <w:color w:val="244583" w:themeColor="accent2" w:themeShade="80"/>
                                  <w:sz w:val="24"/>
                                  <w:szCs w:val="24"/>
                                </w:rPr>
                                <w:t xml:space="preserve">Pædagogisk konsulent Karin Diana Andersen </w:t>
                              </w:r>
                            </w:sdtContent>
                          </w:sdt>
                        </w:p>
                        <w:p w:rsidR="001D63E0" w:rsidRPr="00A45555" w:rsidRDefault="003040FC">
                          <w:pPr>
                            <w:spacing w:after="100"/>
                            <w:rPr>
                              <w:color w:val="244583" w:themeColor="accent2" w:themeShade="80"/>
                            </w:rPr>
                          </w:pPr>
                          <w:sdt>
                            <w:sdtPr>
                              <w:rPr>
                                <w:color w:val="244583" w:themeColor="accent2" w:themeShade="80"/>
                                <w:sz w:val="24"/>
                                <w:szCs w:val="24"/>
                              </w:rPr>
                              <w:alias w:val="Dato"/>
                              <w:id w:val="48081013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10-01T00:00:00Z">
                                <w:dateFormat w:val="dd-MM-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331B1">
                                <w:rPr>
                                  <w:color w:val="244583" w:themeColor="accent2" w:themeShade="80"/>
                                  <w:sz w:val="24"/>
                                  <w:szCs w:val="24"/>
                                </w:rPr>
                                <w:t>01-10-2018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FA2DB5">
            <w:br w:type="page"/>
          </w:r>
        </w:p>
      </w:sdtContent>
    </w:sdt>
    <w:p w:rsidR="001D63E0" w:rsidRDefault="003040FC">
      <w:pPr>
        <w:pStyle w:val="Titel"/>
      </w:pPr>
      <w:sdt>
        <w:sdtPr>
          <w:id w:val="112299847"/>
          <w:docPartObj>
            <w:docPartGallery w:val="Quick Parts"/>
            <w:docPartUnique/>
          </w:docPartObj>
        </w:sdtPr>
        <w:sdtEndPr/>
        <w:sdtContent>
          <w:r w:rsidR="00EC5D41">
            <w:rPr>
              <w:rFonts w:ascii="Century Schoolbook" w:hAnsi="Century Schoolbook"/>
              <w:noProof/>
              <w:color w:val="4F271C"/>
              <w:sz w:val="32"/>
              <w:szCs w:val="32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52000</wp14:pctPosHOffset>
                        </wp:positionH>
                      </mc:Choice>
                      <mc:Fallback>
                        <wp:positionH relativeFrom="page">
                          <wp:posOffset>3884295</wp:posOffset>
                        </wp:positionH>
                      </mc:Fallback>
                    </mc:AlternateContent>
                    <wp:positionV relativeFrom="bottomMargin">
                      <wp:posOffset>6886575</wp:posOffset>
                    </wp:positionV>
                    <wp:extent cx="2364740" cy="2327910"/>
                    <wp:effectExtent l="33020" t="28575" r="31115" b="34290"/>
                    <wp:wrapNone/>
                    <wp:docPr id="67" name="Oval 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64740" cy="2327910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57150" cmpd="thinThick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08020172" id="Oval 70" o:spid="_x0000_s1026" style="position:absolute;margin-left:0;margin-top:542.25pt;width:186.2pt;height:183.3pt;flip:x;z-index:251672576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" fillcolor="#fe8637" strokecolor="#fe8637" strokeweight="4.5pt">
                    <v:stroke linestyle="thinThick"/>
                    <v:shadow color="#1f2f3f" opacity=".5" offset=",3pt"/>
                    <w10:wrap anchorx="margin" anchory="margin"/>
                  </v:oval>
                </w:pict>
              </mc:Fallback>
            </mc:AlternateContent>
          </w:r>
        </w:sdtContent>
      </w:sdt>
      <w:sdt>
        <w:sdtPr>
          <w:rPr>
            <w:rFonts w:asciiTheme="minorHAnsi" w:hAnsiTheme="minorHAnsi"/>
            <w:color w:val="244583" w:themeColor="accent2" w:themeShade="80"/>
            <w:spacing w:val="0"/>
          </w:rPr>
          <w:alias w:val="Titel"/>
          <w:tag w:val="Titel"/>
          <w:id w:val="22149848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4049DB" w:rsidRPr="00A45555">
            <w:rPr>
              <w:rFonts w:asciiTheme="minorHAnsi" w:hAnsiTheme="minorHAnsi"/>
              <w:color w:val="244583" w:themeColor="accent2" w:themeShade="80"/>
              <w:spacing w:val="0"/>
            </w:rPr>
            <w:t>TILSYNSRAPPORT 2018/2019</w:t>
          </w:r>
        </w:sdtContent>
      </w:sdt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5" name="Oval 6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7DCC2" id="Group 62" o:spid="_x0000_s1026" style="position:absolute;margin-left:0;margin-top:10in;width:43.2pt;height:43.2pt;z-index:2516469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">
                <v:oval id="Oval 6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QGMQA&#10;AADbAAAADwAAAGRycy9kb3ducmV2LnhtbESPQWsCMRSE74L/ITyhN81aUMrWKGKxFKFFV1t6fGye&#10;m7WblyWJuv33jVDwOMzMN8xs0dlGXMiH2rGC8SgDQVw6XXOl4LBfD59AhIissXFMCn4pwGLe780w&#10;1+7KO7oUsRIJwiFHBSbGNpcylIYshpFriZN3dN5iTNJXUnu8Jrht5GOWTaXFmtOCwZZWhsqf4mwV&#10;6JdX3m6+g//QR5y8m8P69PnVKPUw6JbPICJ18R7+b79pBdMJ3L6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0B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6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5jcQA&#10;AADbAAAADwAAAGRycy9kb3ducmV2LnhtbESPQWvCQBSE74X+h+UVeim6sYdQoqsUoRiKICbq+ZF9&#10;JsHs25jdJvHfu4LQ4zAz3zCL1Wga0VPnassKZtMIBHFhdc2lgkP+M/kC4TyyxsYyKbiRg9Xy9WWB&#10;ibYD76nPfCkChF2CCirv20RKV1Rk0E1tSxy8s+0M+iC7UuoOhwA3jfyMolgarDksVNjSuqLikv0Z&#10;BUOx60/5diN3H6fU8jW9rrPjr1Lvb+P3HISn0f+Hn+1UK4hj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uY3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2" name="Oval 6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239E4" id="Group 59" o:spid="_x0000_s1026" style="position:absolute;margin-left:0;margin-top:10in;width:43.2pt;height:43.2pt;z-index:25164800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CVAeWtGQQAACoLAAAOAAAAAAAAAAAAAAAAAC4CAABkcnMvZTJvRG9jLnhtbFBLAQItABQABgAI&#10;AAAAIQCQ/EnS3AAAAAkBAAAPAAAAAAAAAAAAAAAAAHMGAABkcnMvZG93bnJldi54bWxQSwUGAAAA&#10;AAQABADzAAAAfAcAAAAA&#10;">
                <v:oval id="Oval 6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IbMMA&#10;AADbAAAADwAAAGRycy9kb3ducmV2LnhtbESPQWsCMRSE70L/Q3gFb5qtoMhqlFKxlIJSrYrHx+a5&#10;2bp5WZJU139vCkKPw8x8w0znra3FhXyoHCt46WcgiAunKy4V7L6XvTGIEJE11o5JwY0CzGdPnSnm&#10;2l15Q5dtLEWCcMhRgYmxyaUMhSGLoe8a4uSdnLcYk/Sl1B6vCW5rOciykbRYcVow2NCboeK8/bUK&#10;9OKdvz6Pwa/1CYcrs1v+7A+1Ut3n9nUCIlIb/8OP9odWMBrA3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IbMMAAADb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6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Fc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BoV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9" name="Oval 5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3F4E2" id="Group 56" o:spid="_x0000_s1026" style="position:absolute;margin-left:0;margin-top:10in;width:43.2pt;height:43.2pt;z-index:25164902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KEFw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mVcihBcEAAAqCwAADgAAAAAAAAAAAAAAAAAuAgAAZHJzL2Uyb0RvYy54bWxQSwECLQAUAAYACAAA&#10;ACEAkPxJ0twAAAAJAQAADwAAAAAAAAAAAAAAAABxBgAAZHJzL2Rvd25yZXYueG1sUEsFBgAAAAAE&#10;AAQA8wAAAHoHAAAAAA==&#10;">
                <v:oval id="Oval 5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QoMQA&#10;AADbAAAADwAAAGRycy9kb3ducmV2LnhtbESPQWsCMRSE7wX/Q3hCb5q1oOjWKGKxFKFFrS0eH5vn&#10;ZnXzsiSpbv99Iwg9DjPzDTOdt7YWF/Khcqxg0M9AEBdOV1wq2H+uemMQISJrrB2Tgl8KMJ91HqaY&#10;a3flLV12sRQJwiFHBSbGJpcyFIYshr5riJN3dN5iTNKXUnu8Jrit5VOWjaTFitOCwYaWhorz7scq&#10;0C+vvFkfgv/QRxy+m/3q9PVdK/XYbRfPICK18T98b79pBcMJ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EK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6" name="Oval 5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E3021" id="Group 53" o:spid="_x0000_s1026" style="position:absolute;margin-left:0;margin-top:10in;width:43.2pt;height:43.2pt;z-index:25165004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iGA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K9g4iIYBAAAKgsAAA4AAAAAAAAAAAAAAAAALgIAAGRycy9lMm9Eb2MueG1sUEsBAi0AFAAGAAgA&#10;AAAhAJD8SdLcAAAACQEAAA8AAAAAAAAAAAAAAAAAcgYAAGRycy9kb3ducmV2LnhtbFBLBQYAAAAA&#10;BAAEAPMAAAB7BwAAAAA=&#10;">
                <v:oval id="Oval 5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E0sQA&#10;AADbAAAADwAAAGRycy9kb3ducmV2LnhtbESPQWsCMRSE74L/ITyhN81aUMrWKGKxFKFFV1t6fGye&#10;m7WblyWJuv33jVDwOMzMN8xs0dlGXMiH2rGC8SgDQVw6XXOl4LBfD59AhIissXFMCn4pwGLe780w&#10;1+7KO7oUsRIJwiFHBSbGNpcylIYshpFriZN3dN5iTNJXUnu8Jrht5GOWTaXFmtOCwZZWhsqf4mwV&#10;6JdX3m6+g//QR5y8m8P69PnVKPUw6JbPICJ18R7+b79pBZMp3L6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hNL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Wq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1qv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3" name="Oval 5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4802B" id="Group 50" o:spid="_x0000_s1026" style="position:absolute;margin-left:0;margin-top:10in;width:43.2pt;height:43.2pt;z-index:25165107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">
                <v:oval id="Oval 5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nSsQA&#10;AADbAAAADwAAAGRycy9kb3ducmV2LnhtbESP3WoCMRSE74W+QzgF7zRbi6WsRikViwgW6x+9PGyO&#10;m203J0sSdX37piB4OczMN8x42tpanMmHyrGCp34GgrhwuuJSwW47772CCBFZY+2YFFwpwHTy0Blj&#10;rt2Fv+i8iaVIEA45KjAxNrmUoTBkMfRdQ5y8o/MWY5K+lNrjJcFtLQdZ9iItVpwWDDb0bqj43Zys&#10;Aj374PXyO/hPfcThyuzmP/tDrVT3sX0bgYjUxnv41l5oBcNn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J0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0" name="Oval 4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B7EC8" id="Group 47" o:spid="_x0000_s1026" style="position:absolute;margin-left:0;margin-top:10in;width:43.2pt;height:43.2pt;z-index:2516520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">
                <v:oval id="Oval 4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5PcAA&#10;AADbAAAADwAAAGRycy9kb3ducmV2LnhtbERPy2oCMRTdF/oP4Rbc1YyCUqZGKRZFBMVXxeVlcp1M&#10;O7kZkqjj35tFweXhvEeT1tbiSj5UjhX0uhkI4sLpiksFh/3s/QNEiMgaa8ek4E4BJuPXlxHm2t14&#10;S9ddLEUK4ZCjAhNjk0sZCkMWQ9c1xIk7O28xJuhLqT3eUritZT/LhtJixanBYENTQ8Xf7mIV6O85&#10;b5an4Nf6jIOVOcx+f461Up239usTRKQ2PsX/7oVWMEjr05f0A+T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q5PcAAAADbAAAADwAAAAAAAAAAAAAAAACYAgAAZHJzL2Rvd25y&#10;ZXYueG1sUEsFBgAAAAAEAAQA9QAAAIUDAAAAAA==&#10;" fillcolor="#fe8637" strokecolor="#fe8637" strokeweight="3pt">
                  <v:stroke linestyle="thinThin"/>
                  <v:shadow color="#1f2f3f" opacity=".5" offset=",3pt"/>
                </v:oval>
                <v:rect id="Rectangle 4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7" name="Oval 4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4D79C" id="Group 44" o:spid="_x0000_s1026" style="position:absolute;margin-left:0;margin-top:10in;width:43.2pt;height:43.2pt;z-index:2516531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OG0inceBAAAKgsAAA4AAAAAAAAAAAAAAAAALgIAAGRycy9lMm9Eb2MueG1sUEsBAi0A&#10;FAAGAAgAAAAhAJD8SdLcAAAACQEAAA8AAAAAAAAAAAAAAAAAeAYAAGRycy9kb3ducmV2LnhtbFBL&#10;BQYAAAAABAAEAPMAAACBBwAAAAA=&#10;">
                <v:oval id="Oval 4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3lMQA&#10;AADbAAAADwAAAGRycy9kb3ducmV2LnhtbESPUUvDMBSF3wX/Q7iCby5VnEpdVoZSEcGhc4qPl+au&#10;qUtuShLb+u8XQfDxcM75DmdRTc6KgULsPCs4nxUgiBuvO24VbN/qsxsQMSFrtJ5JwQ9FqJbHRwss&#10;tR/5lYZNakWGcCxRgUmpL6WMjSGHceZ74uztfHCYsgyt1AHHDHdWXhTFlXTYcV4w2NOdoWa/+XYK&#10;9P0Dvzx9xrDWO5w/m2399f5hlTo9mVa3IBJN6T/8137UCi6v4f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t5T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4" name="Oval 4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EB74C" id="Group 41" o:spid="_x0000_s1026" style="position:absolute;margin-left:0;margin-top:10in;width:43.2pt;height:43.2pt;z-index:2516541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BagSKAYBAAAKgsAAA4AAAAAAAAAAAAAAAAALgIAAGRycy9lMm9Eb2MueG1sUEsBAi0AFAAGAAgA&#10;AAAhAJD8SdLcAAAACQEAAA8AAAAAAAAAAAAAAAAAcgYAAGRycy9kb3ducmV2LnhtbFBLBQYAAAAA&#10;BAAEAPMAAAB7BwAAAAA=&#10;">
                <v:oval id="Oval 4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p48QA&#10;AADbAAAADwAAAGRycy9kb3ducmV2LnhtbESPQWsCMRSE7wX/Q3hCb5q1qMjWKGKxFKFFrS0eH5vn&#10;ZnXzsiSpbv99Iwg9DjPzDTOdt7YWF/Khcqxg0M9AEBdOV1wq2H+uehMQISJrrB2Tgl8KMJ91HqaY&#10;a3flLV12sRQJwiFHBSbGJpcyFIYshr5riJN3dN5iTNKXUnu8Jrit5VOWjaXFitOCwYaWhorz7scq&#10;0C+vvFkfgv/QRxy9m/3q9PVdK/XYbRfPICK18T98b79pBcM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KeP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1" name="Oval 3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B0466" id="Group 38" o:spid="_x0000_s1026" style="position:absolute;margin-left:0;margin-top:10in;width:43.2pt;height:43.2pt;z-index:2516551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">
                <v:oval id="Oval 3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Ke8QA&#10;AADbAAAADwAAAGRycy9kb3ducmV2LnhtbESPQWsCMRSE7wX/Q3iCN80qWmRrFGlRitCi1haPj81z&#10;s7p5WZJUt/++KQg9DjPzDTNbtLYWV/KhcqxgOMhAEBdOV1wqOHys+lMQISJrrB2Tgh8KsJh3HmaY&#10;a3fjHV33sRQJwiFHBSbGJpcyFIYshoFriJN3ct5iTNKXUnu8Jbit5SjLHqXFitOCwYaeDRWX/bdV&#10;oF/WvN0cg3/XJ5y8mcPq/PlVK9XrtssnEJHa+B++t1+1gvEQ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inv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7s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4+7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8" name="Oval 3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7B655" id="Group 35" o:spid="_x0000_s1026" style="position:absolute;margin-left:0;margin-top:10in;width:43.2pt;height:43.2pt;z-index:2516561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">
                <v:oval id="Oval 3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Qm8IA&#10;AADbAAAADwAAAGRycy9kb3ducmV2LnhtbERPy2oCMRTdF/oP4QruNGNLpYxGKRaLFCp2fNDlZXKd&#10;TJ3cDEmq49+bhdDl4byn88424kw+1I4VjIYZCOLS6ZorBbvtcvAKIkRkjY1jUnClAPPZ48MUc+0u&#10;/E3nIlYihXDIUYGJsc2lDKUhi2HoWuLEHZ23GBP0ldQeLyncNvIpy8bSYs2pwWBLC0PlqfizCvT7&#10;B28+f4Jf6yO+fJnd8nd/aJTq97q3CYhIXfwX390rreA5jU1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1Cb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3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5" name="Oval 3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438A9" id="Group 32" o:spid="_x0000_s1026" style="position:absolute;margin-left:0;margin-top:10in;width:43.2pt;height:43.2pt;z-index:2516572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PeoLgYeBAAAKgsAAA4AAAAAAAAAAAAAAAAALgIAAGRycy9lMm9Eb2MueG1sUEsBAi0A&#10;FAAGAAgAAAAhAJD8SdLcAAAACQEAAA8AAAAAAAAAAAAAAAAAeAYAAGRycy9kb3ducmV2LnhtbFBL&#10;BQYAAAAABAAEAPMAAACBBwAAAAA=&#10;">
                <v:oval id="Oval 3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/BcQA&#10;AADbAAAADwAAAGRycy9kb3ducmV2LnhtbESP3WoCMRSE74W+QzgF7zRbi6WsRikViwgW6x+9PGyO&#10;m203J0sSdX37piB4OczMN8x42tpanMmHyrGCp34GgrhwuuJSwW47772CCBFZY+2YFFwpwHTy0Blj&#10;rt2Fv+i8iaVIEA45KjAxNrmUoTBkMfRdQ5y8o/MWY5K+lNrjJcFtLQdZ9iItVpwWDDb0bqj43Zys&#10;Aj374PXyO/hPfcThyuzmP/tDrVT3sX0bgYjUxnv41l5oBc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/wX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2" name="Oval 3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E60C1" id="Group 29" o:spid="_x0000_s1026" style="position:absolute;margin-left:0;margin-top:10in;width:43.2pt;height:43.2pt;z-index:2516582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DXKDM2GQQAACoLAAAOAAAAAAAAAAAAAAAAAC4CAABkcnMvZTJvRG9jLnhtbFBLAQItABQABgAI&#10;AAAAIQCQ/EnS3AAAAAkBAAAPAAAAAAAAAAAAAAAAAHMGAABkcnMvZG93bnJldi54bWxQSwUGAAAA&#10;AAQABADzAAAAfAcAAAAA&#10;">
                <v:oval id="Oval 3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nccQA&#10;AADbAAAADwAAAGRycy9kb3ducmV2LnhtbESPQWsCMRSE7wX/Q3hCb5rVosjWKGKxFKFFrS0eH5vn&#10;ZnXzsiSpbv99Iwg9DjPzDTOdt7YWF/Khcqxg0M9AEBdOV1wq2H+uehMQISJrrB2Tgl8KMJ91HqaY&#10;a3flLV12sRQJwiFHBSbGJpcyFIYshr5riJN3dN5iTNKXUnu8Jrit5TDLxtJixWnBYENLQ8V592MV&#10;6JdX3qwPwX/oI47ezX51+vqulXrstotnEJHa+B++t9+0gqc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Z3H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9" name="Oval 2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2B225" id="Group 26" o:spid="_x0000_s1026" style="position:absolute;margin-left:0;margin-top:10in;width:43.2pt;height:43.2pt;z-index:2516592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FDMQjRcEAAAqCwAADgAAAAAAAAAAAAAAAAAuAgAAZHJzL2Uyb0RvYy54bWxQSwECLQAUAAYACAAA&#10;ACEAkPxJ0twAAAAJAQAADwAAAAAAAAAAAAAAAABxBgAAZHJzL2Rvd25yZXYueG1sUEsFBgAAAAAE&#10;AAQA8wAAAHoHAAAAAA==&#10;">
                <v:oval id="Oval 2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j3cQA&#10;AADbAAAADwAAAGRycy9kb3ducmV2LnhtbESPQWsCMRSE7wX/Q3hCb5pVqOjWKGKxFKFFrS0eH5vn&#10;ZnXzsiSpbv99Iwg9DjPzDTOdt7YWF/Khcqxg0M9AEBdOV1wq2H+uemMQISJrrB2Tgl8KMJ91HqaY&#10;a3flLV12sRQJwiFHBSbGJpcyFIYshr5riJN3dN5iTNKXUnu8Jrit5TDLRtJixWnBYENLQ8V592MV&#10;6JdX3qwPwX/oIz69m/3q9PVdK/XYbRfPICK18T98b79pBcMJ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Y93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6" name="Oval 2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A77E2" id="Group 23" o:spid="_x0000_s1026" style="position:absolute;margin-left:0;margin-top:10in;width:43.2pt;height:43.2pt;z-index:2516602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IChxbAYBAAAKgsAAA4AAAAAAAAAAAAAAAAALgIAAGRycy9lMm9Eb2MueG1sUEsBAi0AFAAGAAgA&#10;AAAhAJD8SdLcAAAACQEAAA8AAAAAAAAAAAAAAAAAcgYAAGRycy9kb3ducmV2LnhtbFBLBQYAAAAA&#10;BAAEAPMAAAB7BwAAAAA=&#10;">
                <v:oval id="Oval 2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3r8MA&#10;AADbAAAADwAAAGRycy9kb3ducmV2LnhtbESPQWsCMRSE70L/Q3gFb5qtoMhqlFKxlIJSrYrHx+a5&#10;2bp5WZJU139vCkKPw8x8w0znra3FhXyoHCt46WcgiAunKy4V7L6XvTGIEJE11o5JwY0CzGdPnSnm&#10;2l15Q5dtLEWCcMhRgYmxyaUMhSGLoe8a4uSdnLcYk/Sl1B6vCW5rOciykbRYcVow2NCboeK8/bUK&#10;9OKdvz6Pwa/1CYcrs1v+7A+1Ut3n9nUCIlIb/8OP9odWMBjB3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3r8MAAADb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2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3" name="Oval 2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1A751" id="Group 20" o:spid="_x0000_s1026" style="position:absolute;margin-left:0;margin-top:10in;width:43.2pt;height:43.2pt;z-index:2516613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">
                <v:oval id="Oval 2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UN8QA&#10;AADbAAAADwAAAGRycy9kb3ducmV2LnhtbESPQWsCMRSE7wX/Q3hCb5rVosjWKGKxFKFFrS0eH5vn&#10;ZnXzsiSpbv99Iwg9DjPzDTOdt7YWF/Khcqxg0M9AEBdOV1wq2H+uehMQISJrrB2Tgl8KMJ91HqaY&#10;a3flLV12sRQJwiFHBSbGJpcyFIYshr5riJN3dN5iTNKXUnu8Jrit5TDLxtJixWnBYENLQ8V592MV&#10;6JdX3qwPwX/oI47ezX51+vqulXrstotnEJHa+B++t9+0guET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eVDf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0" name="Oval 1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651B2" id="Group 17" o:spid="_x0000_s1026" style="position:absolute;margin-left:0;margin-top:10in;width:43.2pt;height:43.2pt;z-index:2516623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">
                <v:oval id="Oval 1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KQMEA&#10;AADbAAAADwAAAGRycy9kb3ducmV2LnhtbERPW2vCMBR+F/Yfwhn4pqmCQzpTGQ5FBhvzMvHx0Jw2&#10;3ZqTkmTa/fvlQfDx47svlr1txYV8aBwrmIwzEMSl0w3XCo6H9WgOIkRkja1jUvBHAZbFw2CBuXZX&#10;3tFlH2uRQjjkqMDE2OVShtKQxTB2HXHiKuctxgR9LbXHawq3rZxm2ZO02HBqMNjRylD5s/+1CvTr&#10;hj/fzsF/6Apn7+a4/v46tUoNH/uXZxCR+ngX39xbrWCa1qcv6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MykDBAAAA2wAAAA8AAAAAAAAAAAAAAAAAmAIAAGRycy9kb3du&#10;cmV2LnhtbFBLBQYAAAAABAAEAPUAAACGAwAAAAA=&#10;" fillcolor="#fe8637" strokecolor="#fe8637" strokeweight="3pt">
                  <v:stroke linestyle="thinThin"/>
                  <v:shadow color="#1f2f3f" opacity=".5" offset=",3pt"/>
                </v:oval>
                <v:rect id="Rectangle 1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7" name="Oval 1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7594F" id="Group 14" o:spid="_x0000_s1026" style="position:absolute;margin-left:0;margin-top:10in;width:43.2pt;height:43.2pt;z-index:2516633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vJgChB0EAAAqCwAADgAAAAAAAAAAAAAAAAAuAgAAZHJzL2Uyb0RvYy54bWxQSwECLQAU&#10;AAYACAAAACEAkPxJ0twAAAAJAQAADwAAAAAAAAAAAAAAAAB3BgAAZHJzL2Rvd25yZXYueG1sUEsF&#10;BgAAAAAEAAQA8wAAAIAHAAAAAA==&#10;">
                <v:oval id="Oval 1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YicIA&#10;AADbAAAADwAAAGRycy9kb3ducmV2LnhtbERPTWsCMRC9F/ofwhR606xCtaxGkRalCBW1Kh6HzbjZ&#10;djNZklS3/94IQm/zeJ8znra2FmfyoXKsoNfNQBAXTldcKth9zTuvIEJE1lg7JgV/FGA6eXwYY67d&#10;hTd03sZSpBAOOSowMTa5lKEwZDF0XUOcuJPzFmOCvpTa4yWF21r2s2wgLVacGgw29Gao+Nn+WgX6&#10;fcHr5TH4lT7hy6fZzb/3h1qp56d2NgIRqY3/4rv7Q6f5Q7j9kg6Qk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ZiJ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4" name="Oval 1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B4A0D" id="Group 11" o:spid="_x0000_s1026" style="position:absolute;margin-left:0;margin-top:10in;width:43.2pt;height:43.2pt;z-index:2516643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S4zAUxcEAAAqCwAADgAAAAAAAAAAAAAAAAAuAgAAZHJzL2Uyb0RvYy54bWxQSwECLQAUAAYACAAA&#10;ACEAkPxJ0twAAAAJAQAADwAAAAAAAAAAAAAAAABxBgAAZHJzL2Rvd25yZXYueG1sUEsFBgAAAAAE&#10;AAQA8wAAAHoHAAAAAA==&#10;">
                <v:oval id="Oval 1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G/sIA&#10;AADbAAAADwAAAGRycy9kb3ducmV2LnhtbERPTWsCMRC9F/ofwhR606xSpaxGkRalCBW1Kh6HzbjZ&#10;djNZklS3/94IQm/zeJ8znra2FmfyoXKsoNfNQBAXTldcKth9zTuvIEJE1lg7JgV/FGA6eXwYY67d&#10;hTd03sZSpBAOOSowMTa5lKEwZDF0XUOcuJPzFmOCvpTa4yWF21r2s2woLVacGgw29Gao+Nn+WgX6&#10;fcHr5TH4lT7h4NPs5t/7Q63U81M7G4GI1MZ/8d39odP8F7j9kg6Qk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wb+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5CD14" id="Group 8" o:spid="_x0000_s1026" style="position:absolute;margin-left:0;margin-top:10in;width:43.2pt;height:43.2pt;z-index:2516654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HHEivoeBAAAKAsAAA4AAAAAAAAAAAAAAAAALgIAAGRycy9lMm9Eb2MueG1sUEsBAi0A&#10;FAAGAAgAAAAhAJD8SdLcAAAACQEAAA8AAAAAAAAAAAAAAAAAeAYAAGRycy9kb3ducmV2LnhtbFBL&#10;BQYAAAAABAAEAPMAAACBBwAAAAA=&#10;">
                <v:oval id="Oval 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lZsIA&#10;AADbAAAADwAAAGRycy9kb3ducmV2LnhtbERPTWsCMRC9C/0PYQreNGuhpWyNIhZLEZS6VfE4bMbN&#10;2s1kSaJu/70pFLzN433OeNrZRlzIh9qxgtEwA0FcOl1zpWD7vRi8gggRWWPjmBT8UoDp5KE3xly7&#10;K2/oUsRKpBAOOSowMba5lKE0ZDEMXUucuKPzFmOCvpLa4zWF20Y+ZdmLtFhzajDY0txQ+VOcrQL9&#10;/sFfy0Pwa33E55XZLk67faNU/7GbvYGI1MW7+N/9qdP8Efz9kg6Qk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KVm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A499D" id="Group 5" o:spid="_x0000_s1026" style="position:absolute;margin-left:0;margin-top:10in;width:43.2pt;height:43.2pt;z-index:2516664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M9GB0MYBAAAJAsAAA4AAAAAAAAAAAAAAAAALgIAAGRycy9lMm9Eb2MueG1sUEsBAi0AFAAGAAgA&#10;AAAhAJD8SdLcAAAACQEAAA8AAAAAAAAAAAAAAAAAcgYAAGRycy9kb3ducmV2LnhtbFBLBQYAAAAA&#10;BAAEAPMAAAB7BwAAAAA=&#10;">
                <v:oval id="Oval 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czMAA&#10;AADaAAAADwAAAGRycy9kb3ducmV2LnhtbERPXWvCMBR9F/wP4Qq+aargGNVUhqLIYGNTN/Z4aW6b&#10;anNTkky7f788DPZ4ON+rdW9bcSMfGscKZtMMBHHpdMO1gvNpN3kEESKyxtYxKfihAOtiOFhhrt2d&#10;3+l2jLVIIRxyVGBi7HIpQ2nIYpi6jjhxlfMWY4K+ltrjPYXbVs6z7EFabDg1GOxoY6i8Hr+tAr3d&#10;89vzV/CvusLFiznvLh+frVLjUf+0BBGpj//iP/dBK0hb05V0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yczMAAAADaAAAADwAAAAAAAAAAAAAAAACYAgAAZHJzL2Rvd25y&#10;ZXYueG1sUEsFBgAAAAAEAAQA9QAAAIUDAAAAAA==&#10;" fillcolor="#fe8637" strokecolor="#fe8637" strokeweight="3pt">
                  <v:stroke linestyle="thinThin"/>
                  <v:shadow color="#1f2f3f" opacity=".5" offset=",3pt"/>
                </v:oval>
                <v:rect id="Rectangle 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EC5D41">
        <w:rPr>
          <w:noProof/>
          <w:szCs w:val="52"/>
          <w:lang w:eastAsia="da-DK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5189855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" name="Oval 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4FA7A" id="Group 2" o:spid="_x0000_s1026" style="position:absolute;margin-left:0;margin-top:10in;width:43.2pt;height:43.2pt;z-index:2516674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MFGgQAACQ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">
                <v:oval id="Oval 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zUsMA&#10;AADaAAAADwAAAGRycy9kb3ducmV2LnhtbESPQWsCMRSE70L/Q3iF3jRbwSJbo5SKIoJFtyo9PjbP&#10;zbablyVJdfvvG0HwOMzMN8xk1tlGnMmH2rGC50EGgrh0uuZKwf5z0R+DCBFZY+OYFPxRgNn0oTfB&#10;XLsL7+hcxEokCIccFZgY21zKUBqyGAauJU7eyXmLMUlfSe3xkuC2kcMse5EWa04LBlt6N1T+FL9W&#10;gZ4vebv+Cv5Dn3C0MfvF9+HYKPX02L29gojUxXv41l5pBSO4Xkk3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0zUs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</w:p>
    <w:sdt>
      <w:sdtPr>
        <w:rPr>
          <w:color w:val="B32C16"/>
        </w:rPr>
        <w:alias w:val="Undertitel"/>
        <w:tag w:val="Undertitel"/>
        <w:id w:val="22149849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594373" w:rsidRPr="00C91DD5" w:rsidRDefault="0019622C" w:rsidP="00C91DD5">
          <w:pPr>
            <w:pStyle w:val="Undertitel"/>
            <w:rPr>
              <w:color w:val="B32C16"/>
            </w:rPr>
          </w:pPr>
          <w:r>
            <w:rPr>
              <w:color w:val="B32C16"/>
            </w:rPr>
            <w:t>Mælkebøtten</w:t>
          </w:r>
          <w:r w:rsidR="00C91DD5">
            <w:rPr>
              <w:color w:val="B32C16"/>
            </w:rPr>
            <w:t xml:space="preserve"> - </w:t>
          </w:r>
          <w:r w:rsidR="00824999">
            <w:rPr>
              <w:color w:val="B32C16"/>
            </w:rPr>
            <w:t>Tilsynsbesøg 12.09</w:t>
          </w:r>
          <w:r w:rsidR="00743AEA">
            <w:rPr>
              <w:color w:val="B32C16"/>
            </w:rPr>
            <w:t>.2018 - Dialogmøde: 01.10</w:t>
          </w:r>
          <w:r w:rsidR="00C91DD5">
            <w:rPr>
              <w:color w:val="B32C16"/>
            </w:rPr>
            <w:t>.2018</w:t>
          </w:r>
        </w:p>
      </w:sdtContent>
    </w:sdt>
    <w:p w:rsidR="00C91DD5" w:rsidRDefault="00C91DD5" w:rsidP="00F1743F">
      <w:pPr>
        <w:rPr>
          <w:b/>
          <w:color w:val="auto"/>
          <w:sz w:val="32"/>
          <w:szCs w:val="32"/>
        </w:rPr>
      </w:pPr>
    </w:p>
    <w:p w:rsidR="001D63E0" w:rsidRDefault="00F1743F" w:rsidP="00F1743F">
      <w:pPr>
        <w:rPr>
          <w:b/>
          <w:color w:val="auto"/>
          <w:sz w:val="32"/>
          <w:szCs w:val="32"/>
        </w:rPr>
      </w:pPr>
      <w:r w:rsidRPr="00F1743F">
        <w:rPr>
          <w:b/>
          <w:color w:val="auto"/>
          <w:sz w:val="32"/>
          <w:szCs w:val="32"/>
        </w:rPr>
        <w:t>FOKUSPUNKTER</w:t>
      </w:r>
    </w:p>
    <w:p w:rsidR="00FA2DB5" w:rsidRPr="0019622C" w:rsidRDefault="0019622C" w:rsidP="00F1743F">
      <w:pPr>
        <w:rPr>
          <w:b/>
          <w:color w:val="auto"/>
        </w:rPr>
      </w:pPr>
      <w:r w:rsidRPr="0019622C">
        <w:rPr>
          <w:b/>
          <w:color w:val="auto"/>
        </w:rPr>
        <w:t xml:space="preserve">Tilsynet har primært haft </w:t>
      </w:r>
      <w:r w:rsidR="00FA2DB5" w:rsidRPr="0019622C">
        <w:rPr>
          <w:b/>
          <w:color w:val="auto"/>
        </w:rPr>
        <w:t xml:space="preserve">fokus på </w:t>
      </w:r>
      <w:r w:rsidRPr="0019622C">
        <w:rPr>
          <w:b/>
          <w:color w:val="auto"/>
        </w:rPr>
        <w:t xml:space="preserve">følgende temaer </w:t>
      </w:r>
      <w:r w:rsidR="00FA2DB5" w:rsidRPr="0019622C">
        <w:rPr>
          <w:b/>
          <w:color w:val="auto"/>
        </w:rPr>
        <w:t xml:space="preserve">i denne tilsynsrunde </w:t>
      </w:r>
    </w:p>
    <w:p w:rsidR="00CD3184" w:rsidRDefault="00CD3184" w:rsidP="00CD3184">
      <w:pPr>
        <w:pStyle w:val="Listeafsnit"/>
        <w:numPr>
          <w:ilvl w:val="0"/>
          <w:numId w:val="3"/>
        </w:numPr>
        <w:rPr>
          <w:color w:val="auto"/>
        </w:rPr>
      </w:pPr>
      <w:r>
        <w:rPr>
          <w:color w:val="auto"/>
        </w:rPr>
        <w:t>Hvad er det pædagogiske personales rolle i forhold til børns leg og i forhold til at sikre, at alle børn profiterer af legen.</w:t>
      </w:r>
    </w:p>
    <w:p w:rsidR="00CD3184" w:rsidRDefault="00CD3184" w:rsidP="00CD3184">
      <w:pPr>
        <w:pStyle w:val="Listeafsnit"/>
        <w:ind w:left="360"/>
        <w:rPr>
          <w:color w:val="auto"/>
        </w:rPr>
      </w:pPr>
    </w:p>
    <w:p w:rsidR="00CD3184" w:rsidRDefault="00CD3184" w:rsidP="00CD3184">
      <w:pPr>
        <w:pStyle w:val="Listeafsnit"/>
        <w:numPr>
          <w:ilvl w:val="0"/>
          <w:numId w:val="3"/>
        </w:numPr>
        <w:rPr>
          <w:color w:val="auto"/>
        </w:rPr>
      </w:pPr>
      <w:r>
        <w:rPr>
          <w:color w:val="auto"/>
        </w:rPr>
        <w:t>Hvordan arbejder dagtilbuddet med sprog på en legende måde f.eks. hvordan integreres sprogstimuleringen i de daglige rutiner som garderoben, frokost, frugt mm.</w:t>
      </w:r>
    </w:p>
    <w:p w:rsidR="00CD3184" w:rsidRDefault="00CD3184" w:rsidP="00CD3184">
      <w:pPr>
        <w:pStyle w:val="Listeafsnit"/>
        <w:ind w:left="360"/>
        <w:rPr>
          <w:color w:val="auto"/>
        </w:rPr>
      </w:pPr>
    </w:p>
    <w:p w:rsidR="00CD3184" w:rsidRDefault="00CD3184" w:rsidP="00CD3184">
      <w:pPr>
        <w:pStyle w:val="Listeafsnit"/>
        <w:numPr>
          <w:ilvl w:val="0"/>
          <w:numId w:val="3"/>
        </w:numPr>
        <w:rPr>
          <w:color w:val="auto"/>
        </w:rPr>
      </w:pPr>
      <w:r>
        <w:rPr>
          <w:color w:val="auto"/>
        </w:rPr>
        <w:t xml:space="preserve">Hvordan arbejder dagtilbuddet med </w:t>
      </w:r>
      <w:r w:rsidR="0080177D">
        <w:rPr>
          <w:color w:val="auto"/>
        </w:rPr>
        <w:t>det</w:t>
      </w:r>
      <w:r>
        <w:rPr>
          <w:color w:val="auto"/>
        </w:rPr>
        <w:t xml:space="preserve"> fysiske, psykiske og æstetiske børnemiljø og hvordan inddrages børneperspektivet. </w:t>
      </w:r>
    </w:p>
    <w:p w:rsidR="00EF3083" w:rsidRPr="00EF3083" w:rsidRDefault="00EF3083" w:rsidP="00EF3083">
      <w:pPr>
        <w:rPr>
          <w:color w:val="auto"/>
        </w:rPr>
      </w:pPr>
      <w:r>
        <w:rPr>
          <w:color w:val="auto"/>
        </w:rPr>
        <w:t xml:space="preserve">Ved dialogmødet er der udleveret materiale </w:t>
      </w:r>
      <w:r w:rsidR="006306E6">
        <w:rPr>
          <w:color w:val="auto"/>
        </w:rPr>
        <w:t>om</w:t>
      </w:r>
      <w:r w:rsidR="00220838">
        <w:rPr>
          <w:color w:val="auto"/>
        </w:rPr>
        <w:t xml:space="preserve"> børnemiljø/læringsmiljø, leg</w:t>
      </w:r>
      <w:r w:rsidR="00AA200A">
        <w:rPr>
          <w:color w:val="auto"/>
        </w:rPr>
        <w:t xml:space="preserve"> &amp;</w:t>
      </w:r>
      <w:r w:rsidR="006306E6">
        <w:rPr>
          <w:color w:val="auto"/>
        </w:rPr>
        <w:t xml:space="preserve"> læring og pædagogernes rolle samt</w:t>
      </w:r>
      <w:r w:rsidR="00220838">
        <w:rPr>
          <w:color w:val="auto"/>
        </w:rPr>
        <w:t xml:space="preserve"> kommunikation og sprog. Derudover er der henvist til medbragte artikler </w:t>
      </w:r>
      <w:r w:rsidR="006306E6">
        <w:rPr>
          <w:color w:val="auto"/>
        </w:rPr>
        <w:t>samt yderligere</w:t>
      </w:r>
      <w:r w:rsidR="00220838">
        <w:rPr>
          <w:color w:val="auto"/>
        </w:rPr>
        <w:t xml:space="preserve"> læsning</w:t>
      </w:r>
      <w:r w:rsidR="006306E6">
        <w:rPr>
          <w:color w:val="auto"/>
        </w:rPr>
        <w:t xml:space="preserve"> om</w:t>
      </w:r>
      <w:r w:rsidR="00AA200A">
        <w:rPr>
          <w:color w:val="auto"/>
        </w:rPr>
        <w:t xml:space="preserve"> </w:t>
      </w:r>
      <w:r w:rsidR="006306E6">
        <w:rPr>
          <w:color w:val="auto"/>
        </w:rPr>
        <w:t>l</w:t>
      </w:r>
      <w:r>
        <w:rPr>
          <w:color w:val="auto"/>
        </w:rPr>
        <w:t>æringsmiljø/børnemiljø</w:t>
      </w:r>
      <w:r w:rsidR="00AA200A">
        <w:rPr>
          <w:color w:val="auto"/>
        </w:rPr>
        <w:t xml:space="preserve"> på</w:t>
      </w:r>
      <w:r>
        <w:rPr>
          <w:color w:val="auto"/>
        </w:rPr>
        <w:t xml:space="preserve"> EVA, EMU Danmarks </w:t>
      </w:r>
      <w:r w:rsidR="00220838">
        <w:rPr>
          <w:color w:val="auto"/>
        </w:rPr>
        <w:t>læringsportal</w:t>
      </w:r>
      <w:r w:rsidR="006306E6">
        <w:rPr>
          <w:color w:val="auto"/>
        </w:rPr>
        <w:t xml:space="preserve"> </w:t>
      </w:r>
      <w:r w:rsidR="00220838">
        <w:rPr>
          <w:color w:val="auto"/>
        </w:rPr>
        <w:t xml:space="preserve">og </w:t>
      </w:r>
      <w:proofErr w:type="spellStart"/>
      <w:r w:rsidR="00220838">
        <w:rPr>
          <w:color w:val="auto"/>
        </w:rPr>
        <w:t>DCUM</w:t>
      </w:r>
      <w:r w:rsidR="006306E6">
        <w:rPr>
          <w:color w:val="auto"/>
        </w:rPr>
        <w:t>'s</w:t>
      </w:r>
      <w:proofErr w:type="spellEnd"/>
      <w:r w:rsidR="006306E6">
        <w:rPr>
          <w:color w:val="auto"/>
        </w:rPr>
        <w:t xml:space="preserve"> hjemmesider</w:t>
      </w:r>
      <w:r w:rsidR="00220838">
        <w:rPr>
          <w:color w:val="auto"/>
        </w:rPr>
        <w:t>.</w:t>
      </w:r>
      <w:r w:rsidR="00AA200A">
        <w:rPr>
          <w:color w:val="auto"/>
        </w:rPr>
        <w:t xml:space="preserve"> Børneperspektiver på </w:t>
      </w:r>
      <w:proofErr w:type="spellStart"/>
      <w:r w:rsidR="00AA200A">
        <w:rPr>
          <w:color w:val="auto"/>
        </w:rPr>
        <w:t>EVA</w:t>
      </w:r>
      <w:r w:rsidR="006306E6">
        <w:rPr>
          <w:color w:val="auto"/>
        </w:rPr>
        <w:t>'s</w:t>
      </w:r>
      <w:proofErr w:type="spellEnd"/>
      <w:r w:rsidR="006306E6">
        <w:rPr>
          <w:color w:val="auto"/>
        </w:rPr>
        <w:t xml:space="preserve"> hjemmeside</w:t>
      </w:r>
      <w:r w:rsidR="00AA200A">
        <w:rPr>
          <w:color w:val="auto"/>
        </w:rPr>
        <w:t>. Leg og læring på</w:t>
      </w:r>
      <w:r>
        <w:rPr>
          <w:color w:val="auto"/>
        </w:rPr>
        <w:t xml:space="preserve"> EMU Danmarks læringsportal</w:t>
      </w:r>
      <w:r w:rsidR="006306E6">
        <w:rPr>
          <w:color w:val="auto"/>
        </w:rPr>
        <w:t xml:space="preserve"> samt</w:t>
      </w:r>
      <w:r w:rsidR="00AA200A">
        <w:rPr>
          <w:color w:val="auto"/>
        </w:rPr>
        <w:t xml:space="preserve"> samtaler i hverdagen på</w:t>
      </w:r>
      <w:r>
        <w:rPr>
          <w:color w:val="auto"/>
        </w:rPr>
        <w:t xml:space="preserve"> EMU Danmarks læringsportal. </w:t>
      </w:r>
    </w:p>
    <w:p w:rsidR="00CD3184" w:rsidRDefault="00CD3184" w:rsidP="00CD3184">
      <w:pPr>
        <w:pStyle w:val="Listeafsnit"/>
        <w:ind w:left="360"/>
        <w:rPr>
          <w:rFonts w:ascii="Leelawadee" w:hAnsi="Leelawadee" w:cs="Leelawadee"/>
          <w:sz w:val="24"/>
          <w:szCs w:val="24"/>
        </w:rPr>
      </w:pPr>
    </w:p>
    <w:p w:rsidR="00F1743F" w:rsidRDefault="0019622C" w:rsidP="00F1743F">
      <w:p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U</w:t>
      </w:r>
      <w:r w:rsidR="00F1743F" w:rsidRPr="00F1743F">
        <w:rPr>
          <w:b/>
          <w:color w:val="auto"/>
          <w:sz w:val="28"/>
          <w:szCs w:val="28"/>
        </w:rPr>
        <w:t>DVIKLINGSPUNKTER</w:t>
      </w:r>
    </w:p>
    <w:p w:rsidR="00FA2DB5" w:rsidRPr="00743AEA" w:rsidRDefault="0019622C" w:rsidP="00F1743F">
      <w:pPr>
        <w:rPr>
          <w:b/>
          <w:color w:val="B32C16"/>
          <w:sz w:val="22"/>
          <w:szCs w:val="22"/>
        </w:rPr>
      </w:pPr>
      <w:r w:rsidRPr="00743AEA">
        <w:rPr>
          <w:b/>
          <w:color w:val="B32C16"/>
          <w:sz w:val="22"/>
          <w:szCs w:val="22"/>
        </w:rPr>
        <w:t>Tilsynet har fået øje på følgende u</w:t>
      </w:r>
      <w:r w:rsidR="00FA2DB5" w:rsidRPr="00743AEA">
        <w:rPr>
          <w:b/>
          <w:color w:val="B32C16"/>
          <w:sz w:val="22"/>
          <w:szCs w:val="22"/>
        </w:rPr>
        <w:t xml:space="preserve">dviklingspunkter ved dette tilsyn </w:t>
      </w:r>
    </w:p>
    <w:p w:rsidR="00F1743F" w:rsidRDefault="00601A96" w:rsidP="00F1743F">
      <w:pPr>
        <w:rPr>
          <w:color w:val="auto"/>
        </w:rPr>
      </w:pPr>
      <w:r w:rsidRPr="00601A96">
        <w:rPr>
          <w:b/>
          <w:color w:val="auto"/>
        </w:rPr>
        <w:t>Fysisk og æstetisk børnemiljø</w:t>
      </w:r>
      <w:r>
        <w:rPr>
          <w:color w:val="auto"/>
        </w:rPr>
        <w:t xml:space="preserve"> - gangområdet, som bruges til de større børns leg, kan med fordel indrettes som et mere tydeligt læringsmiljø, der sikrer at børnene kan fordybe sig i leg og læring uden de ofte afbrydelser af andre der benytter legeområdet som gangareal. </w:t>
      </w:r>
    </w:p>
    <w:p w:rsidR="00257149" w:rsidRDefault="00601A96" w:rsidP="00F1743F">
      <w:pPr>
        <w:rPr>
          <w:color w:val="auto"/>
        </w:rPr>
      </w:pPr>
      <w:r w:rsidRPr="00601A96">
        <w:rPr>
          <w:b/>
          <w:color w:val="auto"/>
        </w:rPr>
        <w:t>Overgange</w:t>
      </w:r>
      <w:r>
        <w:rPr>
          <w:color w:val="auto"/>
        </w:rPr>
        <w:t xml:space="preserve"> </w:t>
      </w:r>
      <w:r w:rsidR="00D754BA" w:rsidRPr="00D754BA">
        <w:rPr>
          <w:b/>
          <w:color w:val="auto"/>
        </w:rPr>
        <w:t>hos de store børn</w:t>
      </w:r>
      <w:r>
        <w:rPr>
          <w:color w:val="auto"/>
        </w:rPr>
        <w:t xml:space="preserve">- </w:t>
      </w:r>
      <w:r w:rsidR="0080177D">
        <w:rPr>
          <w:color w:val="auto"/>
        </w:rPr>
        <w:t>Overgangen fra formiddagens aktivitet til frokosten kan blive mere struktureret, så det bliver tydeligt for både børn og voksne hvad der skal ske og hvad der forventes af den enkelte</w:t>
      </w:r>
    </w:p>
    <w:p w:rsidR="00150C6F" w:rsidRDefault="0080177D" w:rsidP="00F1743F">
      <w:pPr>
        <w:rPr>
          <w:color w:val="auto"/>
        </w:rPr>
      </w:pPr>
      <w:r w:rsidRPr="0080177D">
        <w:rPr>
          <w:b/>
          <w:color w:val="auto"/>
        </w:rPr>
        <w:t>Læringsmiljø og sprog</w:t>
      </w:r>
      <w:r>
        <w:rPr>
          <w:color w:val="auto"/>
        </w:rPr>
        <w:t xml:space="preserve"> - </w:t>
      </w:r>
      <w:r w:rsidR="00150C6F">
        <w:rPr>
          <w:color w:val="auto"/>
        </w:rPr>
        <w:t xml:space="preserve">Fokus på børnenes mulighed for at opnå erfaring med at kommunikere og sprogliggøre egne tanker f.eks.at de voksne i forhold til konfliktsituationer opfordrer børnene </w:t>
      </w:r>
      <w:r w:rsidR="003F1D31">
        <w:rPr>
          <w:color w:val="auto"/>
        </w:rPr>
        <w:t xml:space="preserve">(under hensyn til barnets alder og modenhed) </w:t>
      </w:r>
      <w:r w:rsidR="00150C6F">
        <w:rPr>
          <w:color w:val="auto"/>
        </w:rPr>
        <w:t>til selv at fortælle hinanden, hvad de tænker om situationen, hvad de oplever og hvad deres behov er, inden de voksne konkludere</w:t>
      </w:r>
      <w:r w:rsidR="00D754BA">
        <w:rPr>
          <w:color w:val="auto"/>
        </w:rPr>
        <w:t>r</w:t>
      </w:r>
      <w:r w:rsidR="00150C6F">
        <w:rPr>
          <w:color w:val="auto"/>
        </w:rPr>
        <w:t xml:space="preserve"> på det. </w:t>
      </w:r>
    </w:p>
    <w:p w:rsidR="00150C6F" w:rsidRDefault="00150C6F" w:rsidP="00F1743F">
      <w:pPr>
        <w:rPr>
          <w:b/>
          <w:color w:val="auto"/>
        </w:rPr>
      </w:pPr>
    </w:p>
    <w:p w:rsidR="00357B7F" w:rsidRDefault="00357B7F" w:rsidP="00F1743F">
      <w:pPr>
        <w:rPr>
          <w:b/>
          <w:color w:val="auto"/>
        </w:rPr>
      </w:pPr>
    </w:p>
    <w:p w:rsidR="00743AEA" w:rsidRPr="00FA2DB5" w:rsidRDefault="00743AEA" w:rsidP="00743AEA">
      <w:pPr>
        <w:rPr>
          <w:color w:val="auto"/>
        </w:rPr>
      </w:pPr>
      <w:r>
        <w:rPr>
          <w:color w:val="auto"/>
        </w:rPr>
        <w:lastRenderedPageBreak/>
        <w:t>I dialogen om udviklingspunkterne, indgår der forskellige praksisbeskrivelser fra det uanmeldte tilsyn. Disse praksisbeskrivelser er sendt til lederen 01.10.2018</w:t>
      </w:r>
    </w:p>
    <w:p w:rsidR="00357B7F" w:rsidRDefault="00357B7F" w:rsidP="00F1743F">
      <w:pPr>
        <w:rPr>
          <w:color w:val="auto"/>
        </w:rPr>
      </w:pPr>
    </w:p>
    <w:p w:rsidR="00161E60" w:rsidRPr="00594373" w:rsidRDefault="00743AEA" w:rsidP="00594373">
      <w:p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A</w:t>
      </w:r>
      <w:r w:rsidR="009A16A1" w:rsidRPr="00FA2DB5">
        <w:rPr>
          <w:b/>
          <w:color w:val="auto"/>
          <w:sz w:val="28"/>
          <w:szCs w:val="28"/>
        </w:rPr>
        <w:t>FTALER</w:t>
      </w:r>
    </w:p>
    <w:p w:rsidR="00161E60" w:rsidRPr="00C91DD5" w:rsidRDefault="00161E60" w:rsidP="009A16A1">
      <w:pPr>
        <w:spacing w:after="0" w:line="240" w:lineRule="auto"/>
        <w:rPr>
          <w:b/>
          <w:color w:val="auto"/>
          <w:sz w:val="22"/>
          <w:szCs w:val="22"/>
        </w:rPr>
      </w:pPr>
      <w:r w:rsidRPr="00C91DD5">
        <w:rPr>
          <w:b/>
          <w:color w:val="auto"/>
          <w:sz w:val="22"/>
          <w:szCs w:val="22"/>
        </w:rPr>
        <w:t>Fysisk og æstetisk børnemiljø</w:t>
      </w:r>
    </w:p>
    <w:p w:rsidR="00950B0D" w:rsidRDefault="00161E60" w:rsidP="009A16A1">
      <w:pPr>
        <w:spacing w:after="0" w:line="240" w:lineRule="auto"/>
        <w:rPr>
          <w:color w:val="auto"/>
        </w:rPr>
      </w:pPr>
      <w:r>
        <w:rPr>
          <w:color w:val="auto"/>
        </w:rPr>
        <w:t xml:space="preserve">Dagtilbuddet er </w:t>
      </w:r>
      <w:r w:rsidR="00950B0D">
        <w:rPr>
          <w:color w:val="auto"/>
        </w:rPr>
        <w:t xml:space="preserve">allerede opmærksomme på </w:t>
      </w:r>
      <w:proofErr w:type="gramStart"/>
      <w:r w:rsidR="00950B0D">
        <w:rPr>
          <w:color w:val="auto"/>
        </w:rPr>
        <w:t xml:space="preserve">at </w:t>
      </w:r>
      <w:r>
        <w:rPr>
          <w:color w:val="auto"/>
        </w:rPr>
        <w:t xml:space="preserve"> indretningen</w:t>
      </w:r>
      <w:proofErr w:type="gramEnd"/>
      <w:r>
        <w:rPr>
          <w:color w:val="auto"/>
        </w:rPr>
        <w:t xml:space="preserve"> af gangarealet som legemiljø ikke fungerer optimalt. </w:t>
      </w:r>
      <w:r w:rsidR="00950B0D">
        <w:rPr>
          <w:color w:val="auto"/>
        </w:rPr>
        <w:t xml:space="preserve">De har tidligere talt om det, og kan godt se, at børnenes leg ofte afbrydes, når andre skal benytte gangen. </w:t>
      </w:r>
    </w:p>
    <w:p w:rsidR="00950B0D" w:rsidRDefault="00950B0D" w:rsidP="009A16A1">
      <w:pPr>
        <w:spacing w:after="0" w:line="240" w:lineRule="auto"/>
        <w:rPr>
          <w:color w:val="auto"/>
        </w:rPr>
      </w:pPr>
      <w:r>
        <w:rPr>
          <w:color w:val="auto"/>
        </w:rPr>
        <w:t xml:space="preserve">Ledelsen vil sammen med medarbejderne se på hvordan gangarealet kan indrettes som et mere tydeligt læringsmiljø, hvor der er mulighed for at børnene kan fordybe sig i deres leg og læring uden en masse afbrydelser. </w:t>
      </w:r>
    </w:p>
    <w:p w:rsidR="00161E60" w:rsidRDefault="00950B0D" w:rsidP="009A16A1">
      <w:pPr>
        <w:spacing w:after="0" w:line="240" w:lineRule="auto"/>
        <w:rPr>
          <w:color w:val="auto"/>
        </w:rPr>
      </w:pPr>
      <w:r>
        <w:rPr>
          <w:color w:val="auto"/>
        </w:rPr>
        <w:t>Ved dialogmødet kommer ledelsen ind på flere forskellige muligheder som kunne være aktuelle at undersøge nærmere.  (</w:t>
      </w:r>
      <w:proofErr w:type="gramStart"/>
      <w:r>
        <w:rPr>
          <w:color w:val="auto"/>
        </w:rPr>
        <w:t>f.eks.</w:t>
      </w:r>
      <w:proofErr w:type="gramEnd"/>
      <w:r>
        <w:rPr>
          <w:color w:val="auto"/>
        </w:rPr>
        <w:t xml:space="preserve"> at flytte dukkekrogen, opdele gangen med reoler eller lign.) Ledelsen vil snarest muligt tage dette op med personalegruppen og arbejde </w:t>
      </w:r>
      <w:r w:rsidR="00DE58F2">
        <w:rPr>
          <w:color w:val="auto"/>
        </w:rPr>
        <w:t xml:space="preserve">videre med hensyn til at ændre indretningen af gangarealet. </w:t>
      </w:r>
    </w:p>
    <w:p w:rsidR="00161E60" w:rsidRDefault="00161E60" w:rsidP="009A16A1">
      <w:pPr>
        <w:spacing w:after="0" w:line="240" w:lineRule="auto"/>
        <w:rPr>
          <w:b/>
          <w:color w:val="auto"/>
        </w:rPr>
      </w:pPr>
    </w:p>
    <w:p w:rsidR="009A16A1" w:rsidRPr="00C91DD5" w:rsidRDefault="009A16A1" w:rsidP="009A16A1">
      <w:pPr>
        <w:spacing w:after="0" w:line="240" w:lineRule="auto"/>
        <w:rPr>
          <w:b/>
          <w:color w:val="auto"/>
          <w:sz w:val="22"/>
          <w:szCs w:val="22"/>
        </w:rPr>
      </w:pPr>
      <w:r w:rsidRPr="00C91DD5">
        <w:rPr>
          <w:b/>
          <w:color w:val="auto"/>
          <w:sz w:val="22"/>
          <w:szCs w:val="22"/>
        </w:rPr>
        <w:t>KLAR pædagogik - overgange</w:t>
      </w:r>
      <w:r w:rsidR="00385760" w:rsidRPr="00C91DD5">
        <w:rPr>
          <w:b/>
          <w:color w:val="auto"/>
          <w:sz w:val="22"/>
          <w:szCs w:val="22"/>
        </w:rPr>
        <w:t xml:space="preserve"> (særligt hos de store børn) </w:t>
      </w:r>
    </w:p>
    <w:p w:rsidR="00385760" w:rsidRDefault="00385760" w:rsidP="009A16A1">
      <w:pPr>
        <w:spacing w:after="0" w:line="240" w:lineRule="auto"/>
        <w:rPr>
          <w:color w:val="auto"/>
        </w:rPr>
      </w:pPr>
      <w:r>
        <w:rPr>
          <w:color w:val="auto"/>
        </w:rPr>
        <w:t xml:space="preserve">Dagtilbuddet vil </w:t>
      </w:r>
      <w:r w:rsidR="00601C68">
        <w:rPr>
          <w:color w:val="auto"/>
        </w:rPr>
        <w:t xml:space="preserve">snarest muligt </w:t>
      </w:r>
      <w:r>
        <w:rPr>
          <w:color w:val="auto"/>
        </w:rPr>
        <w:t xml:space="preserve">følge op på de overgange der er fra en aktivitet til en anden i løbet af dagen. De vil særligt kigge på strukturen og den dialog der er i forhold til overgangene. Målet er at sikre gode overgange i løbet af hele dagen, hvor det er tydeligt, for både børn og voksne, hvad der forventes af dem. </w:t>
      </w:r>
    </w:p>
    <w:p w:rsidR="00385760" w:rsidRDefault="004E4619" w:rsidP="009A16A1">
      <w:pPr>
        <w:spacing w:after="0" w:line="240" w:lineRule="auto"/>
        <w:rPr>
          <w:color w:val="auto"/>
        </w:rPr>
      </w:pPr>
      <w:r>
        <w:rPr>
          <w:color w:val="auto"/>
        </w:rPr>
        <w:t>Ledelsen</w:t>
      </w:r>
      <w:r w:rsidR="00385760">
        <w:rPr>
          <w:color w:val="auto"/>
        </w:rPr>
        <w:t xml:space="preserve"> oplyser at de tidligere har talt om at indføre piktogrammer, det </w:t>
      </w:r>
      <w:r>
        <w:rPr>
          <w:color w:val="auto"/>
        </w:rPr>
        <w:t xml:space="preserve">er noget de vil tage op igen med personalegruppen. </w:t>
      </w:r>
    </w:p>
    <w:p w:rsidR="009A16A1" w:rsidRDefault="009A16A1" w:rsidP="009A16A1">
      <w:pPr>
        <w:spacing w:after="0" w:line="240" w:lineRule="auto"/>
        <w:rPr>
          <w:color w:val="auto"/>
          <w:sz w:val="19"/>
          <w:szCs w:val="19"/>
        </w:rPr>
      </w:pPr>
    </w:p>
    <w:p w:rsidR="009A16A1" w:rsidRPr="00C91DD5" w:rsidRDefault="009D2E8D" w:rsidP="009A16A1">
      <w:pPr>
        <w:spacing w:after="0" w:line="240" w:lineRule="auto"/>
        <w:rPr>
          <w:b/>
          <w:color w:val="auto"/>
          <w:sz w:val="22"/>
          <w:szCs w:val="22"/>
        </w:rPr>
      </w:pPr>
      <w:r w:rsidRPr="00C91DD5">
        <w:rPr>
          <w:b/>
          <w:color w:val="auto"/>
          <w:sz w:val="22"/>
          <w:szCs w:val="22"/>
        </w:rPr>
        <w:t>Psykisk børnemiljø/</w:t>
      </w:r>
      <w:r w:rsidR="00F944ED" w:rsidRPr="00C91DD5">
        <w:rPr>
          <w:b/>
          <w:color w:val="auto"/>
          <w:sz w:val="22"/>
          <w:szCs w:val="22"/>
        </w:rPr>
        <w:t>Læringsmiljø og sprog</w:t>
      </w:r>
    </w:p>
    <w:p w:rsidR="00601C68" w:rsidRDefault="00F944ED" w:rsidP="009A16A1">
      <w:pPr>
        <w:spacing w:after="0" w:line="240" w:lineRule="auto"/>
        <w:rPr>
          <w:color w:val="auto"/>
        </w:rPr>
      </w:pPr>
      <w:r w:rsidRPr="00161E60">
        <w:rPr>
          <w:color w:val="auto"/>
        </w:rPr>
        <w:t xml:space="preserve">Ledelsen vil sammen med personalegruppen sætte fokus på </w:t>
      </w:r>
      <w:r w:rsidR="00060CEE" w:rsidRPr="00161E60">
        <w:rPr>
          <w:color w:val="auto"/>
        </w:rPr>
        <w:t xml:space="preserve">hvordan dagtilbuddets læringsmiljø kan udvikles, så det </w:t>
      </w:r>
      <w:r w:rsidR="00C26BCC" w:rsidRPr="00161E60">
        <w:rPr>
          <w:color w:val="auto"/>
        </w:rPr>
        <w:t xml:space="preserve">i højere grad understøtter </w:t>
      </w:r>
      <w:r w:rsidR="00060CEE" w:rsidRPr="00161E60">
        <w:rPr>
          <w:color w:val="auto"/>
        </w:rPr>
        <w:t xml:space="preserve">at alle børn opnår </w:t>
      </w:r>
      <w:r w:rsidR="009D2E8D" w:rsidRPr="00161E60">
        <w:rPr>
          <w:color w:val="auto"/>
        </w:rPr>
        <w:t xml:space="preserve">erfaringer med at argumentere, kommunikere og sprogliggøre tanker, behov og ideer, som de kan anvende i sociale fællesskaber. </w:t>
      </w:r>
      <w:r w:rsidR="00C26BCC" w:rsidRPr="00161E60">
        <w:rPr>
          <w:color w:val="auto"/>
        </w:rPr>
        <w:t>Der vil være et særligt fokus på, at</w:t>
      </w:r>
      <w:r w:rsidR="00060CEE" w:rsidRPr="00161E60">
        <w:rPr>
          <w:color w:val="auto"/>
        </w:rPr>
        <w:t xml:space="preserve"> børnene har mulighed for </w:t>
      </w:r>
      <w:r w:rsidR="00C26BCC" w:rsidRPr="00161E60">
        <w:rPr>
          <w:color w:val="auto"/>
        </w:rPr>
        <w:t xml:space="preserve">at </w:t>
      </w:r>
      <w:r w:rsidR="009D2E8D" w:rsidRPr="00161E60">
        <w:rPr>
          <w:color w:val="auto"/>
        </w:rPr>
        <w:t>fortolke hinandens udtryk og kropssprog</w:t>
      </w:r>
      <w:r w:rsidR="00665D5F" w:rsidRPr="00161E60">
        <w:rPr>
          <w:color w:val="auto"/>
        </w:rPr>
        <w:t>, bl.a. med</w:t>
      </w:r>
      <w:r w:rsidR="00060CEE" w:rsidRPr="00161E60">
        <w:rPr>
          <w:color w:val="auto"/>
        </w:rPr>
        <w:t xml:space="preserve"> henblik på at børnene </w:t>
      </w:r>
      <w:r w:rsidR="009D2E8D" w:rsidRPr="00161E60">
        <w:rPr>
          <w:color w:val="auto"/>
        </w:rPr>
        <w:t xml:space="preserve">lærer selv at klare konflikter (afhængig af børnenes alder og modenhed). </w:t>
      </w:r>
    </w:p>
    <w:p w:rsidR="00743AEA" w:rsidRDefault="00743AEA" w:rsidP="009A16A1">
      <w:pPr>
        <w:spacing w:after="0" w:line="240" w:lineRule="auto"/>
        <w:rPr>
          <w:color w:val="auto"/>
        </w:rPr>
      </w:pPr>
    </w:p>
    <w:p w:rsidR="00743AEA" w:rsidRDefault="00743AEA" w:rsidP="009A16A1">
      <w:pPr>
        <w:spacing w:after="0" w:line="240" w:lineRule="auto"/>
        <w:rPr>
          <w:color w:val="auto"/>
        </w:rPr>
      </w:pPr>
    </w:p>
    <w:p w:rsidR="00743AEA" w:rsidRDefault="00743AEA" w:rsidP="009A16A1">
      <w:pPr>
        <w:spacing w:after="0" w:line="240" w:lineRule="auto"/>
        <w:rPr>
          <w:color w:val="auto"/>
        </w:rPr>
      </w:pPr>
    </w:p>
    <w:p w:rsidR="00743AEA" w:rsidRPr="00161E60" w:rsidRDefault="00743AEA" w:rsidP="009A16A1">
      <w:pPr>
        <w:spacing w:after="0" w:line="240" w:lineRule="auto"/>
        <w:rPr>
          <w:color w:val="auto"/>
        </w:rPr>
      </w:pPr>
    </w:p>
    <w:p w:rsidR="009A16A1" w:rsidRDefault="009A16A1" w:rsidP="009A16A1">
      <w:pPr>
        <w:spacing w:after="0" w:line="240" w:lineRule="auto"/>
        <w:rPr>
          <w:color w:val="auto"/>
          <w:sz w:val="19"/>
          <w:szCs w:val="19"/>
        </w:rPr>
      </w:pPr>
    </w:p>
    <w:p w:rsidR="009A16A1" w:rsidRDefault="009A16A1" w:rsidP="009A16A1">
      <w:pPr>
        <w:spacing w:after="0" w:line="240" w:lineRule="auto"/>
        <w:rPr>
          <w:color w:val="auto"/>
          <w:sz w:val="19"/>
          <w:szCs w:val="19"/>
        </w:rPr>
      </w:pPr>
    </w:p>
    <w:p w:rsidR="00743AEA" w:rsidRPr="00FC0EE2" w:rsidRDefault="00743AEA" w:rsidP="00743AEA">
      <w:pPr>
        <w:rPr>
          <w:color w:val="auto"/>
          <w:sz w:val="27"/>
          <w:szCs w:val="27"/>
        </w:rPr>
      </w:pPr>
      <w:r>
        <w:rPr>
          <w:b/>
          <w:color w:val="auto"/>
          <w:sz w:val="27"/>
          <w:szCs w:val="27"/>
        </w:rPr>
        <w:t>BEMÆRKNINGER FRA LEDEREN</w:t>
      </w:r>
    </w:p>
    <w:p w:rsidR="00743AEA" w:rsidRPr="00C91DD5" w:rsidRDefault="00743AEA" w:rsidP="00743AEA">
      <w:pPr>
        <w:rPr>
          <w:color w:val="auto"/>
        </w:rPr>
      </w:pPr>
      <w:r w:rsidRPr="00C91DD5">
        <w:rPr>
          <w:color w:val="auto"/>
        </w:rPr>
        <w:t>Lederen af Mælkebøtten oplyser, at hun godt kan genkende de ting tilsynet har observeret. Det gælder såvel de positive sider, som udviklingspunkterne. I forhold til et par af udviklingspunkterne, så er det temaer, som hun</w:t>
      </w:r>
      <w:r>
        <w:rPr>
          <w:color w:val="auto"/>
        </w:rPr>
        <w:t xml:space="preserve"> </w:t>
      </w:r>
      <w:proofErr w:type="gramStart"/>
      <w:r>
        <w:rPr>
          <w:color w:val="auto"/>
        </w:rPr>
        <w:t xml:space="preserve">allerede </w:t>
      </w:r>
      <w:r w:rsidRPr="00C91DD5">
        <w:rPr>
          <w:color w:val="auto"/>
        </w:rPr>
        <w:t xml:space="preserve"> tidligere</w:t>
      </w:r>
      <w:proofErr w:type="gramEnd"/>
      <w:r w:rsidRPr="00C91DD5">
        <w:rPr>
          <w:color w:val="auto"/>
        </w:rPr>
        <w:t xml:space="preserve"> har taget op i personalegruppen flere gange, så hun udtaler at </w:t>
      </w:r>
      <w:r>
        <w:rPr>
          <w:color w:val="auto"/>
        </w:rPr>
        <w:t>det er fint at dagtilbuddet nu</w:t>
      </w:r>
      <w:r w:rsidRPr="00C91DD5">
        <w:rPr>
          <w:color w:val="auto"/>
        </w:rPr>
        <w:t xml:space="preserve"> får sat</w:t>
      </w:r>
      <w:r>
        <w:rPr>
          <w:color w:val="auto"/>
        </w:rPr>
        <w:t xml:space="preserve"> ekstra fokus på det.</w:t>
      </w:r>
    </w:p>
    <w:p w:rsidR="009D2E8D" w:rsidRPr="006338C0" w:rsidRDefault="009D2E8D" w:rsidP="009D2E8D">
      <w:pPr>
        <w:jc w:val="both"/>
        <w:rPr>
          <w:szCs w:val="19"/>
        </w:rPr>
      </w:pPr>
    </w:p>
    <w:p w:rsidR="009D2E8D" w:rsidRDefault="009D2E8D" w:rsidP="009A16A1">
      <w:pPr>
        <w:spacing w:after="0" w:line="240" w:lineRule="auto"/>
        <w:rPr>
          <w:color w:val="auto"/>
          <w:sz w:val="19"/>
          <w:szCs w:val="19"/>
        </w:rPr>
      </w:pPr>
    </w:p>
    <w:p w:rsidR="009D2E8D" w:rsidRDefault="009D2E8D" w:rsidP="009A16A1">
      <w:pPr>
        <w:spacing w:after="0" w:line="240" w:lineRule="auto"/>
        <w:rPr>
          <w:color w:val="auto"/>
          <w:sz w:val="19"/>
          <w:szCs w:val="19"/>
        </w:rPr>
      </w:pPr>
    </w:p>
    <w:p w:rsidR="009A16A1" w:rsidRPr="00FD43DE" w:rsidRDefault="009A16A1" w:rsidP="009A16A1">
      <w:pPr>
        <w:spacing w:after="0" w:line="240" w:lineRule="auto"/>
        <w:rPr>
          <w:color w:val="auto"/>
          <w:sz w:val="19"/>
          <w:szCs w:val="19"/>
        </w:rPr>
      </w:pPr>
    </w:p>
    <w:sectPr w:rsidR="009A16A1" w:rsidRPr="00FD43DE">
      <w:headerReference w:type="default" r:id="rId14"/>
      <w:footerReference w:type="default" r:id="rId15"/>
      <w:pgSz w:w="11907" w:h="16839"/>
      <w:pgMar w:top="1418" w:right="1843" w:bottom="1418" w:left="1843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0FC" w:rsidRDefault="003040FC">
      <w:pPr>
        <w:spacing w:after="0" w:line="240" w:lineRule="auto"/>
      </w:pPr>
      <w:r>
        <w:separator/>
      </w:r>
    </w:p>
  </w:endnote>
  <w:endnote w:type="continuationSeparator" w:id="0">
    <w:p w:rsidR="003040FC" w:rsidRDefault="0030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3E0" w:rsidRDefault="00FA2DB5">
    <w:pPr>
      <w:pStyle w:val="Sidefod"/>
    </w:pP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 w:rsidR="00407039">
      <w:rPr>
        <w:noProof/>
      </w:rPr>
      <w:t>2</w:t>
    </w:r>
    <w:r>
      <w:rPr>
        <w:noProof/>
      </w:rPr>
      <w:fldChar w:fldCharType="end"/>
    </w:r>
    <w:r>
      <w:t xml:space="preserve"> </w:t>
    </w:r>
    <w:r w:rsidR="00EC5D41">
      <w:rPr>
        <w:noProof/>
        <w:lang w:eastAsia="da-DK"/>
      </w:rPr>
      <mc:AlternateContent>
        <mc:Choice Requires="wps">
          <w:drawing>
            <wp:inline distT="0" distB="0" distL="0" distR="0">
              <wp:extent cx="91440" cy="91440"/>
              <wp:effectExtent l="19050" t="19050" r="22860" b="22860"/>
              <wp:docPr id="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5438441" id="Oval 9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" filled="f" fillcolor="#ff7d26" strokecolor="#fe8637 [3204]" strokeweight="3pt">
              <v:stroke linestyle="thinThin"/>
              <v:shadow color="#1f2f3f" opacity=".5" offset=",3pt"/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0FC" w:rsidRDefault="003040FC">
      <w:pPr>
        <w:spacing w:after="0" w:line="240" w:lineRule="auto"/>
      </w:pPr>
      <w:r>
        <w:separator/>
      </w:r>
    </w:p>
  </w:footnote>
  <w:footnote w:type="continuationSeparator" w:id="0">
    <w:p w:rsidR="003040FC" w:rsidRDefault="0030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3E0" w:rsidRDefault="00FA2DB5">
    <w:pPr>
      <w:pStyle w:val="Sidehoved"/>
    </w:pPr>
    <w:r>
      <w:ptab w:relativeTo="margin" w:alignment="right" w:leader="none"/>
    </w:r>
    <w:sdt>
      <w:sdtPr>
        <w:id w:val="80127134"/>
        <w:dataBinding w:prefixMappings="xmlns:ns0='http://schemas.microsoft.com/office/2006/coverPageProps'" w:xpath="/ns0:CoverPageProperties[1]/ns0:PublishDate[1]" w:storeItemID="{55AF091B-3C7A-41E3-B477-F2FDAA23CFDA}"/>
        <w:date w:fullDate="2018-10-01T00:00:00Z">
          <w:dateFormat w:val="dd-MM-yyyy"/>
          <w:lid w:val="da-DK"/>
          <w:storeMappedDataAs w:val="dateTime"/>
          <w:calendar w:val="gregorian"/>
        </w:date>
      </w:sdtPr>
      <w:sdtEndPr/>
      <w:sdtContent>
        <w:r w:rsidR="004331B1">
          <w:t>01-10-2018</w:t>
        </w:r>
      </w:sdtContent>
    </w:sdt>
    <w:r w:rsidR="00EC5D41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A75657" wp14:editId="1EA81EF9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7333615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-1000</wp14:pctPosVOffset>
                  </wp:positionV>
                </mc:Choice>
                <mc:Fallback>
                  <wp:positionV relativeFrom="page">
                    <wp:posOffset>-106680</wp:posOffset>
                  </wp:positionV>
                </mc:Fallback>
              </mc:AlternateContent>
              <wp:extent cx="0" cy="10885170"/>
              <wp:effectExtent l="6350" t="10160" r="12700" b="1143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851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w14:anchorId="28A3C3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0;margin-top:0;width:0;height:857.1pt;z-index:251660288;visibility:visible;mso-wrap-style:square;mso-width-percent:0;mso-height-percent:1020;mso-left-percent:970;mso-top-percent:-10;mso-wrap-distance-left:9pt;mso-wrap-distance-top:0;mso-wrap-distance-right:9pt;mso-wrap-distance-bottom:0;mso-position-horizontal-relative:page;mso-position-vertical-relative:page;mso-width-percent:0;mso-height-percent:1020;mso-left-percent:970;mso-top-percent:-1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" strokecolor="#fe8637 [3204]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F09ED"/>
    <w:multiLevelType w:val="multilevel"/>
    <w:tmpl w:val="CD40BF9A"/>
    <w:styleLink w:val="Opstillingmedpunkttegn"/>
    <w:lvl w:ilvl="0">
      <w:start w:val="1"/>
      <w:numFmt w:val="bullet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FE8637" w:themeColor="accent1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E8637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 w:themeColor="accent6"/>
        <w:sz w:val="12"/>
      </w:rPr>
    </w:lvl>
  </w:abstractNum>
  <w:abstractNum w:abstractNumId="1" w15:restartNumberingAfterBreak="0">
    <w:nsid w:val="197E3499"/>
    <w:multiLevelType w:val="multilevel"/>
    <w:tmpl w:val="85C08436"/>
    <w:styleLink w:val="Opstillingmedtalbogstaver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 w:themeColor="text2"/>
      </w:rPr>
    </w:lvl>
  </w:abstractNum>
  <w:abstractNum w:abstractNumId="2" w15:restartNumberingAfterBreak="0">
    <w:nsid w:val="777C269F"/>
    <w:multiLevelType w:val="hybridMultilevel"/>
    <w:tmpl w:val="04FEBC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41"/>
    <w:rsid w:val="00060CEE"/>
    <w:rsid w:val="000B45CB"/>
    <w:rsid w:val="000C446E"/>
    <w:rsid w:val="0011583F"/>
    <w:rsid w:val="00150C6F"/>
    <w:rsid w:val="00161E60"/>
    <w:rsid w:val="0019622C"/>
    <w:rsid w:val="001B10A7"/>
    <w:rsid w:val="001D63E0"/>
    <w:rsid w:val="001E43AB"/>
    <w:rsid w:val="00220838"/>
    <w:rsid w:val="00257149"/>
    <w:rsid w:val="00280740"/>
    <w:rsid w:val="003040FC"/>
    <w:rsid w:val="00357B7F"/>
    <w:rsid w:val="00385760"/>
    <w:rsid w:val="003F1D31"/>
    <w:rsid w:val="004049DB"/>
    <w:rsid w:val="00407039"/>
    <w:rsid w:val="004331B1"/>
    <w:rsid w:val="0046079A"/>
    <w:rsid w:val="004C1FD3"/>
    <w:rsid w:val="004E4619"/>
    <w:rsid w:val="005243A8"/>
    <w:rsid w:val="00557B74"/>
    <w:rsid w:val="00594373"/>
    <w:rsid w:val="00601A96"/>
    <w:rsid w:val="00601C68"/>
    <w:rsid w:val="006306E6"/>
    <w:rsid w:val="00665D5F"/>
    <w:rsid w:val="0068151C"/>
    <w:rsid w:val="00697D17"/>
    <w:rsid w:val="00743AEA"/>
    <w:rsid w:val="007C4D11"/>
    <w:rsid w:val="007E00B4"/>
    <w:rsid w:val="0080177D"/>
    <w:rsid w:val="00824999"/>
    <w:rsid w:val="008533E7"/>
    <w:rsid w:val="0095043C"/>
    <w:rsid w:val="00950B0D"/>
    <w:rsid w:val="009A16A1"/>
    <w:rsid w:val="009A3D8A"/>
    <w:rsid w:val="009D2E8D"/>
    <w:rsid w:val="00A45555"/>
    <w:rsid w:val="00A62A06"/>
    <w:rsid w:val="00AA200A"/>
    <w:rsid w:val="00AD61A0"/>
    <w:rsid w:val="00C06F75"/>
    <w:rsid w:val="00C26BCC"/>
    <w:rsid w:val="00C279C1"/>
    <w:rsid w:val="00C91DD5"/>
    <w:rsid w:val="00CD3184"/>
    <w:rsid w:val="00D754BA"/>
    <w:rsid w:val="00DD3D58"/>
    <w:rsid w:val="00DE58F2"/>
    <w:rsid w:val="00E4659F"/>
    <w:rsid w:val="00EC5D41"/>
    <w:rsid w:val="00EE4197"/>
    <w:rsid w:val="00EF3083"/>
    <w:rsid w:val="00F1743F"/>
    <w:rsid w:val="00F936D8"/>
    <w:rsid w:val="00F944ED"/>
    <w:rsid w:val="00FA2DB5"/>
    <w:rsid w:val="00FC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26999AA-F469-4D19-9BE0-A2DC2974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1" w:count="371">
    <w:lsdException w:name="Normal" w:uiPriority="0"/>
    <w:lsdException w:name="heading 1" w:uiPriority="2"/>
    <w:lsdException w:name="heading 2" w:uiPriority="2"/>
    <w:lsdException w:name="heading 3" w:uiPriority="2"/>
    <w:lsdException w:name="heading 4" w:semiHidden="1" w:uiPriority="2"/>
    <w:lsdException w:name="heading 5" w:semiHidden="1" w:uiPriority="2"/>
    <w:lsdException w:name="heading 6" w:semiHidden="1" w:uiPriority="2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/>
    <w:lsdException w:name="Emphasis" w:uiPriority="6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/>
    <w:lsdException w:name="Intense Emphasis" w:uiPriority="7"/>
    <w:lsdException w:name="Subtle Reference" w:uiPriority="11"/>
    <w:lsdException w:name="Intense Reference" w:uiPriority="12"/>
    <w:lsdException w:name="Book Title" w:uiPriority="13"/>
    <w:lsdException w:name="Bibliography" w:semiHidden="1" w:uiPriority="37" w:unhideWhenUsed="1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</w:latentStyles>
  <w:style w:type="paragraph" w:default="1" w:styleId="Normal">
    <w:name w:val="Normal"/>
    <w:qFormat/>
    <w:rPr>
      <w:rFonts w:eastAsiaTheme="minorEastAsia"/>
      <w:color w:val="414751" w:themeColor="text2" w:themeShade="BF"/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unhideWhenUsed/>
    <w:qFormat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spacing w:after="0"/>
      <w:outlineLvl w:val="3"/>
    </w:pPr>
    <w:rPr>
      <w:rFonts w:asciiTheme="majorHAnsi" w:eastAsiaTheme="majorEastAsia" w:hAnsiTheme="majorHAnsi" w:cstheme="majorBidi"/>
      <w:color w:val="E65B01" w:themeColor="accent1" w:themeShade="BF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spacing w:after="0"/>
      <w:outlineLvl w:val="4"/>
    </w:pPr>
    <w:rPr>
      <w:i/>
      <w:iCs/>
      <w:color w:val="E65B01" w:themeColor="accent1" w:themeShade="BF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spacing w:after="0"/>
      <w:outlineLvl w:val="5"/>
    </w:pPr>
    <w:rPr>
      <w:b/>
      <w:bCs/>
      <w:color w:val="E65B01" w:themeColor="accent1" w:themeShade="B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spacing w:after="0"/>
      <w:outlineLvl w:val="6"/>
    </w:pPr>
    <w:rPr>
      <w:b/>
      <w:bCs/>
      <w:i/>
      <w:iCs/>
      <w:color w:val="E65B01" w:themeColor="accent1" w:themeShade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spacing w:after="0"/>
      <w:outlineLvl w:val="7"/>
    </w:pPr>
    <w:rPr>
      <w:b/>
      <w:bCs/>
      <w:color w:val="3667C3" w:themeColor="accent2" w:themeShade="B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spacing w:after="0"/>
      <w:outlineLvl w:val="8"/>
    </w:pPr>
    <w:rPr>
      <w:b/>
      <w:bCs/>
      <w:i/>
      <w:iCs/>
      <w:color w:val="3667C3" w:themeColor="accent2" w:themeShade="BF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smallCaps/>
      <w:color w:val="414751" w:themeColor="text2" w:themeShade="BF"/>
      <w:spacing w:val="5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color w:val="414751" w:themeColor="text2" w:themeShade="BF"/>
      <w:sz w:val="28"/>
      <w:szCs w:val="28"/>
    </w:rPr>
  </w:style>
  <w:style w:type="paragraph" w:styleId="Titel">
    <w:name w:val="Title"/>
    <w:basedOn w:val="Normal"/>
    <w:link w:val="TitelTegn"/>
    <w:uiPriority w:val="10"/>
    <w:qFormat/>
    <w:rPr>
      <w:rFonts w:asciiTheme="majorHAnsi" w:eastAsiaTheme="majorEastAsia" w:hAnsiTheme="majorHAnsi" w:cstheme="majorBidi"/>
      <w:smallCaps/>
      <w:color w:val="FE8637" w:themeColor="accent1"/>
      <w:spacing w:val="10"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10"/>
    <w:rPr>
      <w:rFonts w:asciiTheme="majorHAnsi" w:eastAsiaTheme="majorEastAsia" w:hAnsiTheme="majorHAnsi" w:cstheme="majorBidi"/>
      <w:smallCaps/>
      <w:color w:val="FE8637" w:themeColor="accent1"/>
      <w:spacing w:val="10"/>
      <w:sz w:val="48"/>
      <w:szCs w:val="48"/>
    </w:rPr>
  </w:style>
  <w:style w:type="paragraph" w:styleId="Undertitel">
    <w:name w:val="Subtitle"/>
    <w:basedOn w:val="Normal"/>
    <w:link w:val="UndertitelTegn"/>
    <w:uiPriority w:val="11"/>
    <w:qFormat/>
    <w:rPr>
      <w:i/>
      <w:iCs/>
      <w:color w:val="575F6D" w:themeColor="text2"/>
      <w:spacing w:val="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Pr>
      <w:i/>
      <w:iCs/>
      <w:color w:val="575F6D" w:themeColor="text2"/>
      <w:spacing w:val="5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hAnsi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eastAsiaTheme="minorEastAsia" w:hAnsi="Tahoma"/>
      <w:color w:val="414751" w:themeColor="text2" w:themeShade="BF"/>
      <w:sz w:val="16"/>
      <w:szCs w:val="16"/>
      <w:lang w:val="da-DK"/>
    </w:rPr>
  </w:style>
  <w:style w:type="character" w:styleId="Bogenstitel">
    <w:name w:val="Book Title"/>
    <w:basedOn w:val="Standardskrifttypeiafsnit"/>
    <w:uiPriority w:val="33"/>
    <w:qFormat/>
    <w:rPr>
      <w:rFonts w:eastAsiaTheme="minorEastAsia" w:cstheme="minorBidi"/>
      <w:bCs w:val="0"/>
      <w:iCs w:val="0"/>
      <w:smallCaps/>
      <w:color w:val="000000"/>
      <w:spacing w:val="10"/>
      <w:szCs w:val="20"/>
      <w:lang w:val="da-DK"/>
    </w:rPr>
  </w:style>
  <w:style w:type="numbering" w:customStyle="1" w:styleId="Opstillingmedpunkttegn">
    <w:name w:val="Opstilling med punkttegn"/>
    <w:uiPriority w:val="99"/>
    <w:pPr>
      <w:numPr>
        <w:numId w:val="1"/>
      </w:numPr>
    </w:pPr>
  </w:style>
  <w:style w:type="paragraph" w:styleId="Billedtekst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Fremhv">
    <w:name w:val="Emphasis"/>
    <w:uiPriority w:val="20"/>
    <w:qFormat/>
    <w:rPr>
      <w:rFonts w:eastAsiaTheme="minorEastAsia" w:cstheme="minorBidi"/>
      <w:b/>
      <w:bCs/>
      <w:i/>
      <w:iCs/>
      <w:color w:val="2B2F36" w:themeColor="text2" w:themeShade="80"/>
      <w:spacing w:val="10"/>
      <w:sz w:val="18"/>
      <w:szCs w:val="18"/>
      <w:lang w:val="da-DK"/>
    </w:rPr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Pr>
      <w:color w:val="414751" w:themeColor="text2" w:themeShade="BF"/>
      <w:sz w:val="20"/>
    </w:rPr>
  </w:style>
  <w:style w:type="paragraph" w:styleId="Sidehoved">
    <w:name w:val="header"/>
    <w:basedOn w:val="Normal"/>
    <w:link w:val="SidehovedTegn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Pr>
      <w:color w:val="414751" w:themeColor="text2" w:themeShade="BF"/>
      <w:sz w:val="2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color w:val="414751" w:themeColor="text2" w:themeShade="BF"/>
      <w:spacing w:val="5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color w:val="E65B0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i/>
      <w:iCs/>
      <w:color w:val="E65B0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b/>
      <w:bCs/>
      <w:color w:val="E65B01" w:themeColor="accent1" w:themeShade="B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b/>
      <w:bCs/>
      <w:i/>
      <w:iCs/>
      <w:color w:val="E65B01" w:themeColor="accent1" w:themeShade="B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b/>
      <w:bCs/>
      <w:color w:val="3667C3" w:themeColor="accent2" w:themeShade="BF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b/>
      <w:bCs/>
      <w:i/>
      <w:iCs/>
      <w:color w:val="3667C3" w:themeColor="accent2" w:themeShade="BF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Pr>
      <w:i/>
      <w:iCs/>
      <w:caps/>
      <w:color w:val="E65B01" w:themeColor="accent1" w:themeShade="BF"/>
      <w:spacing w:val="10"/>
      <w:sz w:val="18"/>
      <w:szCs w:val="18"/>
    </w:rPr>
  </w:style>
  <w:style w:type="paragraph" w:styleId="Citat">
    <w:name w:val="Quote"/>
    <w:basedOn w:val="Normal"/>
    <w:link w:val="CitatTegn"/>
    <w:uiPriority w:val="29"/>
    <w:qFormat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Pr>
      <w:i/>
      <w:iCs/>
      <w:color w:val="414751" w:themeColor="text2" w:themeShade="BF"/>
      <w:sz w:val="20"/>
    </w:rPr>
  </w:style>
  <w:style w:type="paragraph" w:styleId="Strktcitat">
    <w:name w:val="Intense Quote"/>
    <w:basedOn w:val="Citat"/>
    <w:link w:val="StrktcitatTegn"/>
    <w:uiPriority w:val="30"/>
    <w:qFormat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Pr>
      <w:color w:val="E65B01" w:themeColor="accent1" w:themeShade="BF"/>
      <w:sz w:val="20"/>
    </w:rPr>
  </w:style>
  <w:style w:type="character" w:styleId="Kraftighenvisning">
    <w:name w:val="Intense Reference"/>
    <w:basedOn w:val="Standardskrifttypeiafsnit"/>
    <w:uiPriority w:val="32"/>
    <w:qFormat/>
    <w:rPr>
      <w:b/>
      <w:bCs/>
      <w:caps/>
      <w:color w:val="3667C3" w:themeColor="accent2" w:themeShade="BF"/>
      <w:spacing w:val="5"/>
      <w:sz w:val="18"/>
      <w:szCs w:val="18"/>
    </w:rPr>
  </w:style>
  <w:style w:type="paragraph" w:styleId="Listeafsnit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Normalindrykning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Opstillingmedtalbogstaver">
    <w:name w:val="Opstilling med tal/bogstaver"/>
    <w:uiPriority w:val="99"/>
    <w:pPr>
      <w:numPr>
        <w:numId w:val="2"/>
      </w:numPr>
    </w:pPr>
  </w:style>
  <w:style w:type="character" w:styleId="Strk">
    <w:name w:val="Strong"/>
    <w:basedOn w:val="Standardskrifttypeiafsnit"/>
    <w:uiPriority w:val="22"/>
    <w:qFormat/>
    <w:rPr>
      <w:b/>
      <w:bCs/>
    </w:rPr>
  </w:style>
  <w:style w:type="character" w:styleId="Svagfremhvning">
    <w:name w:val="Subtle Emphasis"/>
    <w:basedOn w:val="Standardskrifttypeiafsnit"/>
    <w:uiPriority w:val="19"/>
    <w:qFormat/>
    <w:rPr>
      <w:i/>
      <w:iCs/>
      <w:color w:val="E65B01" w:themeColor="accent1" w:themeShade="BF"/>
    </w:rPr>
  </w:style>
  <w:style w:type="character" w:styleId="Svaghenvisning">
    <w:name w:val="Subtle Reference"/>
    <w:basedOn w:val="Standardskrifttypeiafsnit"/>
    <w:uiPriority w:val="31"/>
    <w:qFormat/>
    <w:rPr>
      <w:b/>
      <w:bCs/>
      <w:i/>
      <w:iCs/>
      <w:color w:val="3667C3" w:themeColor="accent2" w:themeShade="BF"/>
    </w:rPr>
  </w:style>
  <w:style w:type="table" w:styleId="Tabel-Gitter">
    <w:name w:val="Table Grid"/>
    <w:basedOn w:val="Tabel-Normal"/>
    <w:uiPriority w:val="1"/>
    <w:pPr>
      <w:spacing w:after="0" w:line="240" w:lineRule="auto"/>
    </w:pPr>
    <w:rPr>
      <w:rFonts w:eastAsiaTheme="minorEastAsia"/>
      <w:lang w:val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dsholdertekst">
    <w:name w:val="Placeholder Text"/>
    <w:basedOn w:val="Standardskrifttypeiafsnit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kabeloner2010\Orie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el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2018-10-01T00:00:00</PublishDate>
  <Abstract>Jf. dagtilbuddets KLAR skema, skal der i tidsrummet for tilsynsbesøget være planlagte pædagogiske aktiviteter. Mundmotorik (de små børn) og spil i små læringsgrupper (de store børn). Tilsynet oplever, at der er overensstemmelse mellem planlægningen i KLAR skemaet og det der foregår. Der ses flere eksempler på gode barn/barn relationer og der ses kun ganske få og små konflikter. Der ses ligeledes flere eksempler på gode voksen/barn relationer. Når de store børn ikke deltager i de små læringsgrupper, har de selvorganiserede lege, hvor de har god mulighed for at udfolde deres fantasi. De voksne ser børnenes initiativer og giver anerkendelse for det børnene gør.                                                                                                      I vuggestue gruppen, er der 2 voksne og 7 børn. De voksne er hele tiden i børnehøjde (på gulvet, ved bordet) De, ser børnenes initiativer og justerer sig i forhold til dette. De inviterer til samtale og giver anerkendelse for det børnene magter. Der opleves en god atmosfære i hele dagtilbuddet under tilsynsbesøget. 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templateProperties xmlns="urn:microsoft.template.properties">
  <_Version/>
  <_LCID/>
</templateProperties>
</file>

<file path=customXml/item4.xml><?xml version="1.0" encoding="utf-8"?>
<tns:customPropertyEditors xmlns:tns="http://schemas.microsoft.com/office/2006/customDocumentInformationPanel">
  <tns:showOnOpen/>
  <tns:defaultPropertyEditorNamespace/>
</tns:customPropertyEditors>
</file>

<file path=customXml/item5.xml><?xml version="1.0" encoding="utf-8"?>
<templateProperties xmlns="urn:microsoft.template.properties">
  <_Version/>
  <_LCID/>
</templat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F6CC22-D5FA-483C-ADCF-71360C2441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4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5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OrielReport.dotx</Template>
  <TotalTime>0</TotalTime>
  <Pages>3</Pages>
  <Words>620</Words>
  <Characters>3783</Characters>
  <Application>Microsoft Office Word</Application>
  <DocSecurity>0</DocSecurity>
  <Lines>31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TILSYNSRAPPORT 2018/2019</vt:lpstr>
      <vt:lpstr/>
      <vt:lpstr>Heading 1</vt:lpstr>
      <vt:lpstr>    Heading 2</vt:lpstr>
    </vt:vector>
  </TitlesOfParts>
  <Company>Kalundborg Kommune</Company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TILSYNSRAPPORT 2018/2019</dc:title>
  <dc:subject>Mælkebøtten - Tilsynsbesøg 12.09.2018 - Dialogmøde: 01.10.2018</dc:subject>
  <dc:creator>Karin Diana Andersen</dc:creator>
  <cp:lastModifiedBy>Anja</cp:lastModifiedBy>
  <cp:revision>2</cp:revision>
  <cp:lastPrinted>2018-09-27T13:03:00Z</cp:lastPrinted>
  <dcterms:created xsi:type="dcterms:W3CDTF">2019-06-03T08:31:00Z</dcterms:created>
  <dcterms:modified xsi:type="dcterms:W3CDTF">2019-06-03T08:31:00Z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